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page" w:tblpX="621" w:tblpY="681"/>
        <w:tblW w:w="1017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70"/>
      </w:tblGrid>
      <w:tr w:rsidR="0041261B" w:rsidRPr="004F792B" w14:paraId="2FE4E605" w14:textId="77777777" w:rsidTr="0041261B">
        <w:trPr>
          <w:cantSplit/>
          <w:trHeight w:val="450"/>
        </w:trPr>
        <w:tc>
          <w:tcPr>
            <w:tcW w:w="10170" w:type="dxa"/>
            <w:tcBorders>
              <w:top w:val="single" w:sz="4" w:space="0" w:color="auto"/>
              <w:bottom w:val="nil"/>
            </w:tcBorders>
            <w:shd w:val="pct5" w:color="auto" w:fill="FFFFFF"/>
          </w:tcPr>
          <w:p w14:paraId="0C8DFBDB" w14:textId="77777777" w:rsidR="0041261B" w:rsidRPr="004F792B" w:rsidRDefault="0041261B" w:rsidP="0041261B">
            <w:pPr>
              <w:pStyle w:val="BodyText3"/>
              <w:tabs>
                <w:tab w:val="clear" w:pos="360"/>
                <w:tab w:val="center" w:pos="4680"/>
                <w:tab w:val="right" w:pos="10260"/>
              </w:tabs>
              <w:spacing w:after="0"/>
              <w:ind w:right="864"/>
              <w:rPr>
                <w:rFonts w:ascii="Arial" w:hAnsi="Arial" w:cs="Arial"/>
                <w:sz w:val="24"/>
                <w:szCs w:val="24"/>
              </w:rPr>
            </w:pPr>
            <w:r w:rsidRPr="004F792B">
              <w:rPr>
                <w:rFonts w:ascii="Arial" w:hAnsi="Arial" w:cs="Arial"/>
                <w:sz w:val="24"/>
                <w:szCs w:val="24"/>
              </w:rPr>
              <w:t xml:space="preserve">                  Speaking Volumes</w:t>
            </w:r>
          </w:p>
          <w:p w14:paraId="3E03B934" w14:textId="77777777" w:rsidR="0041261B" w:rsidRPr="004F792B" w:rsidRDefault="0041261B" w:rsidP="0041261B">
            <w:pPr>
              <w:pStyle w:val="BodyText3"/>
              <w:tabs>
                <w:tab w:val="clear" w:pos="360"/>
                <w:tab w:val="center" w:pos="5022"/>
                <w:tab w:val="right" w:pos="9954"/>
              </w:tabs>
              <w:spacing w:after="0"/>
              <w:jc w:val="left"/>
              <w:rPr>
                <w:rFonts w:ascii="Arial" w:hAnsi="Arial" w:cs="Arial"/>
                <w:sz w:val="24"/>
                <w:szCs w:val="24"/>
              </w:rPr>
            </w:pPr>
            <w:r w:rsidRPr="004F792B">
              <w:rPr>
                <w:rFonts w:ascii="Arial" w:hAnsi="Arial" w:cs="Arial"/>
                <w:sz w:val="24"/>
                <w:szCs w:val="24"/>
              </w:rPr>
              <w:t>Chris Perreault, Editor</w:t>
            </w:r>
            <w:r w:rsidRPr="004F792B">
              <w:rPr>
                <w:rFonts w:ascii="Arial" w:hAnsi="Arial" w:cs="Arial"/>
                <w:sz w:val="24"/>
                <w:szCs w:val="24"/>
              </w:rPr>
              <w:tab/>
            </w:r>
            <w:r w:rsidR="00274307">
              <w:rPr>
                <w:rFonts w:ascii="Arial" w:hAnsi="Arial" w:cs="Arial"/>
                <w:sz w:val="24"/>
                <w:szCs w:val="24"/>
              </w:rPr>
              <w:t xml:space="preserve">Summer </w:t>
            </w:r>
            <w:r w:rsidRPr="004F792B">
              <w:rPr>
                <w:rFonts w:ascii="Arial" w:hAnsi="Arial" w:cs="Arial"/>
                <w:sz w:val="24"/>
                <w:szCs w:val="24"/>
              </w:rPr>
              <w:t>202</w:t>
            </w:r>
            <w:r w:rsidR="00FA48A3" w:rsidRPr="004F792B">
              <w:rPr>
                <w:rFonts w:ascii="Arial" w:hAnsi="Arial" w:cs="Arial"/>
                <w:sz w:val="24"/>
                <w:szCs w:val="24"/>
              </w:rPr>
              <w:t>6</w:t>
            </w:r>
            <w:r w:rsidRPr="004F792B">
              <w:rPr>
                <w:rFonts w:ascii="Arial" w:hAnsi="Arial" w:cs="Arial"/>
                <w:sz w:val="24"/>
                <w:szCs w:val="24"/>
              </w:rPr>
              <w:tab/>
              <w:t>Lorie De</w:t>
            </w:r>
            <w:r w:rsidR="007F4BF7" w:rsidRPr="004F792B">
              <w:rPr>
                <w:rFonts w:ascii="Arial" w:hAnsi="Arial" w:cs="Arial"/>
                <w:sz w:val="24"/>
                <w:szCs w:val="24"/>
              </w:rPr>
              <w:t xml:space="preserve"> </w:t>
            </w:r>
            <w:r w:rsidRPr="004F792B">
              <w:rPr>
                <w:rFonts w:ascii="Arial" w:hAnsi="Arial" w:cs="Arial"/>
                <w:sz w:val="24"/>
                <w:szCs w:val="24"/>
              </w:rPr>
              <w:t xml:space="preserve">Marco, President </w:t>
            </w:r>
          </w:p>
        </w:tc>
      </w:tr>
      <w:tr w:rsidR="0041261B" w:rsidRPr="004F792B" w14:paraId="23E365C5" w14:textId="77777777" w:rsidTr="0041261B">
        <w:trPr>
          <w:cantSplit/>
          <w:trHeight w:val="100"/>
        </w:trPr>
        <w:tc>
          <w:tcPr>
            <w:tcW w:w="10170" w:type="dxa"/>
            <w:tcBorders>
              <w:top w:val="nil"/>
              <w:bottom w:val="single" w:sz="4" w:space="0" w:color="auto"/>
            </w:tcBorders>
            <w:shd w:val="pct5" w:color="auto" w:fill="FFFFFF"/>
          </w:tcPr>
          <w:p w14:paraId="7B591765" w14:textId="77777777" w:rsidR="0041261B" w:rsidRPr="004F792B" w:rsidRDefault="0041261B" w:rsidP="0041261B">
            <w:pPr>
              <w:pStyle w:val="BodyText3"/>
              <w:tabs>
                <w:tab w:val="clear" w:pos="360"/>
                <w:tab w:val="center" w:pos="4680"/>
                <w:tab w:val="right" w:pos="10260"/>
              </w:tabs>
              <w:spacing w:after="0"/>
              <w:ind w:right="864"/>
              <w:jc w:val="left"/>
              <w:rPr>
                <w:rFonts w:ascii="Arial" w:hAnsi="Arial" w:cs="Arial"/>
                <w:sz w:val="24"/>
                <w:szCs w:val="24"/>
              </w:rPr>
            </w:pPr>
          </w:p>
        </w:tc>
      </w:tr>
    </w:tbl>
    <w:p w14:paraId="65C3F594" w14:textId="77777777" w:rsidR="00667BAA" w:rsidRPr="004F792B" w:rsidRDefault="00AD7A79" w:rsidP="00BE3D5E">
      <w:pPr>
        <w:tabs>
          <w:tab w:val="right" w:pos="10260"/>
        </w:tabs>
        <w:ind w:right="-720"/>
        <w:jc w:val="center"/>
        <w:rPr>
          <w:rFonts w:ascii="Arial" w:hAnsi="Arial" w:cs="Arial"/>
        </w:rPr>
        <w:sectPr w:rsidR="00667BAA" w:rsidRPr="004F792B" w:rsidSect="0041261B">
          <w:headerReference w:type="default" r:id="rId8"/>
          <w:footerReference w:type="default" r:id="rId9"/>
          <w:headerReference w:type="first" r:id="rId10"/>
          <w:footerReference w:type="first" r:id="rId11"/>
          <w:type w:val="continuous"/>
          <w:pgSz w:w="12240" w:h="15840" w:code="1"/>
          <w:pgMar w:top="594" w:right="990" w:bottom="576" w:left="1152" w:header="576" w:footer="720" w:gutter="0"/>
          <w:cols w:sep="1" w:space="720"/>
          <w:titlePg/>
        </w:sectPr>
      </w:pPr>
      <w:r w:rsidRPr="004F792B">
        <w:rPr>
          <w:rStyle w:val="BodyText2Char"/>
          <w:rFonts w:ascii="Arial" w:hAnsi="Arial" w:cs="Arial"/>
          <w:noProof/>
          <w:sz w:val="24"/>
          <w:szCs w:val="24"/>
        </w:rPr>
        <w:drawing>
          <wp:anchor distT="0" distB="0" distL="114300" distR="114300" simplePos="0" relativeHeight="251747328" behindDoc="1" locked="0" layoutInCell="1" allowOverlap="1" wp14:anchorId="79645FC2" wp14:editId="5985DA5D">
            <wp:simplePos x="0" y="0"/>
            <wp:positionH relativeFrom="column">
              <wp:posOffset>1044575</wp:posOffset>
            </wp:positionH>
            <wp:positionV relativeFrom="paragraph">
              <wp:posOffset>480695</wp:posOffset>
            </wp:positionV>
            <wp:extent cx="3696335" cy="822960"/>
            <wp:effectExtent l="0" t="0" r="0" b="2540"/>
            <wp:wrapTight wrapText="bothSides">
              <wp:wrapPolygon edited="1">
                <wp:start x="0" y="0"/>
                <wp:lineTo x="0" y="18740"/>
                <wp:lineTo x="21600" y="18126"/>
                <wp:lineTo x="2153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6335"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274307" w:rsidRPr="004F792B">
        <w:rPr>
          <w:rFonts w:ascii="Arial" w:hAnsi="Arial" w:cs="Arial"/>
          <w:b/>
          <w:bCs/>
          <w:noProof/>
        </w:rPr>
        <w:drawing>
          <wp:anchor distT="0" distB="0" distL="114300" distR="114300" simplePos="0" relativeHeight="251723776" behindDoc="0" locked="0" layoutInCell="1" allowOverlap="1" wp14:anchorId="455E4307" wp14:editId="30D25215">
            <wp:simplePos x="0" y="0"/>
            <wp:positionH relativeFrom="column">
              <wp:posOffset>-248285</wp:posOffset>
            </wp:positionH>
            <wp:positionV relativeFrom="paragraph">
              <wp:posOffset>1460500</wp:posOffset>
            </wp:positionV>
            <wp:extent cx="850265" cy="1376680"/>
            <wp:effectExtent l="0" t="0" r="635" b="0"/>
            <wp:wrapThrough wrapText="bothSides">
              <wp:wrapPolygon edited="0">
                <wp:start x="0" y="0"/>
                <wp:lineTo x="0" y="21321"/>
                <wp:lineTo x="21294" y="21321"/>
                <wp:lineTo x="21294" y="0"/>
                <wp:lineTo x="0" y="0"/>
              </wp:wrapPolygon>
            </wp:wrapThrough>
            <wp:docPr id="673021225" name="Picture 13" descr="A person in a red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21225" name="Picture 13" descr="A person in a red swea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0265" cy="1376680"/>
                    </a:xfrm>
                    <a:prstGeom prst="rect">
                      <a:avLst/>
                    </a:prstGeom>
                  </pic:spPr>
                </pic:pic>
              </a:graphicData>
            </a:graphic>
            <wp14:sizeRelH relativeFrom="page">
              <wp14:pctWidth>0</wp14:pctWidth>
            </wp14:sizeRelH>
            <wp14:sizeRelV relativeFrom="page">
              <wp14:pctHeight>0</wp14:pctHeight>
            </wp14:sizeRelV>
          </wp:anchor>
        </w:drawing>
      </w:r>
    </w:p>
    <w:p w14:paraId="29B125C1" w14:textId="77777777" w:rsidR="00AD7A79" w:rsidRDefault="00AD7A79" w:rsidP="00FB3224">
      <w:pPr>
        <w:rPr>
          <w:rFonts w:ascii="Arial" w:hAnsi="Arial" w:cs="Arial"/>
          <w:b/>
          <w:bCs/>
        </w:rPr>
      </w:pPr>
      <w:bookmarkStart w:id="0" w:name="_Hlk483383564"/>
      <w:bookmarkStart w:id="1" w:name="_Hlk507408824"/>
      <w:bookmarkEnd w:id="0"/>
      <w:bookmarkEnd w:id="1"/>
    </w:p>
    <w:p w14:paraId="0C0221AD" w14:textId="77777777" w:rsidR="00AD7A79" w:rsidRDefault="00AD7A79" w:rsidP="00FB3224">
      <w:pPr>
        <w:rPr>
          <w:rFonts w:ascii="Arial" w:hAnsi="Arial" w:cs="Arial"/>
          <w:b/>
          <w:bCs/>
        </w:rPr>
      </w:pPr>
    </w:p>
    <w:p w14:paraId="48D2A50A" w14:textId="77777777" w:rsidR="00AD7A79" w:rsidRDefault="00AD7A79" w:rsidP="00FB3224">
      <w:pPr>
        <w:rPr>
          <w:rFonts w:ascii="Arial" w:hAnsi="Arial" w:cs="Arial"/>
          <w:b/>
          <w:bCs/>
        </w:rPr>
      </w:pPr>
    </w:p>
    <w:p w14:paraId="54125D81" w14:textId="77777777" w:rsidR="00AD7A79" w:rsidRDefault="00AD7A79" w:rsidP="00FB3224">
      <w:pPr>
        <w:rPr>
          <w:rFonts w:ascii="Arial" w:hAnsi="Arial" w:cs="Arial"/>
          <w:b/>
          <w:bCs/>
        </w:rPr>
      </w:pPr>
    </w:p>
    <w:p w14:paraId="5F99F4C7" w14:textId="77777777" w:rsidR="006D5E7D" w:rsidRPr="00AE3159" w:rsidRDefault="006D5E7D" w:rsidP="00FB3224">
      <w:pPr>
        <w:rPr>
          <w:rFonts w:ascii="Arial" w:hAnsi="Arial" w:cs="Arial"/>
          <w:b/>
          <w:bCs/>
          <w:sz w:val="32"/>
          <w:szCs w:val="32"/>
        </w:rPr>
      </w:pPr>
      <w:r w:rsidRPr="00AE3159">
        <w:rPr>
          <w:rFonts w:ascii="Arial" w:hAnsi="Arial" w:cs="Arial"/>
          <w:b/>
          <w:bCs/>
          <w:sz w:val="32"/>
          <w:szCs w:val="32"/>
        </w:rPr>
        <w:t xml:space="preserve">President’s </w:t>
      </w:r>
      <w:r w:rsidR="00274307" w:rsidRPr="00AE3159">
        <w:rPr>
          <w:rFonts w:ascii="Arial" w:hAnsi="Arial" w:cs="Arial"/>
          <w:b/>
          <w:bCs/>
          <w:sz w:val="32"/>
          <w:szCs w:val="32"/>
        </w:rPr>
        <w:t>M</w:t>
      </w:r>
      <w:r w:rsidRPr="00AE3159">
        <w:rPr>
          <w:rFonts w:ascii="Arial" w:hAnsi="Arial" w:cs="Arial"/>
          <w:b/>
          <w:bCs/>
          <w:sz w:val="32"/>
          <w:szCs w:val="32"/>
        </w:rPr>
        <w:t>essage</w:t>
      </w:r>
    </w:p>
    <w:p w14:paraId="30506B1C" w14:textId="77777777" w:rsidR="006D5E7D" w:rsidRPr="00AE3159" w:rsidRDefault="00274307" w:rsidP="00274307">
      <w:pPr>
        <w:spacing w:after="180"/>
        <w:rPr>
          <w:rFonts w:ascii="Arial" w:hAnsi="Arial" w:cs="Arial"/>
          <w:b/>
          <w:sz w:val="32"/>
          <w:szCs w:val="32"/>
        </w:rPr>
      </w:pPr>
      <w:r w:rsidRPr="00AE3159">
        <w:rPr>
          <w:rFonts w:ascii="Arial" w:hAnsi="Arial" w:cs="Arial"/>
          <w:b/>
          <w:sz w:val="32"/>
          <w:szCs w:val="32"/>
        </w:rPr>
        <w:t>Lori De Marco</w:t>
      </w:r>
      <w:r w:rsidRPr="00AE3159">
        <w:rPr>
          <w:rFonts w:ascii="Arial" w:hAnsi="Arial" w:cs="Arial"/>
          <w:b/>
          <w:sz w:val="32"/>
          <w:szCs w:val="32"/>
        </w:rPr>
        <w:br/>
      </w:r>
    </w:p>
    <w:p w14:paraId="1829CB78" w14:textId="77777777" w:rsidR="00274307" w:rsidRPr="00AD7A79" w:rsidRDefault="00274307" w:rsidP="00274307">
      <w:pPr>
        <w:pStyle w:val="NormalWeb"/>
        <w:rPr>
          <w:rFonts w:ascii="Arial" w:hAnsi="Arial" w:cs="Arial"/>
        </w:rPr>
      </w:pPr>
      <w:r w:rsidRPr="00AD7A79">
        <w:rPr>
          <w:rFonts w:ascii="Arial" w:hAnsi="Arial" w:cs="Arial"/>
        </w:rPr>
        <w:t>After what seemed like a very short (and dry) winter, spring has sprung here on our mountain.  We have enjoyed some wonderful weather!</w:t>
      </w:r>
    </w:p>
    <w:p w14:paraId="166F7A36" w14:textId="77777777" w:rsidR="00274307" w:rsidRPr="00AD7A79" w:rsidRDefault="00AD7A79" w:rsidP="00274307">
      <w:pPr>
        <w:pStyle w:val="NormalWeb"/>
        <w:rPr>
          <w:rFonts w:ascii="Arial" w:hAnsi="Arial" w:cs="Arial"/>
        </w:rPr>
      </w:pPr>
      <w:r>
        <w:rPr>
          <w:noProof/>
        </w:rPr>
        <mc:AlternateContent>
          <mc:Choice Requires="wps">
            <w:drawing>
              <wp:anchor distT="0" distB="0" distL="114300" distR="114300" simplePos="0" relativeHeight="251746304" behindDoc="1" locked="0" layoutInCell="1" allowOverlap="1" wp14:anchorId="02B54CFF" wp14:editId="36086F50">
                <wp:simplePos x="0" y="0"/>
                <wp:positionH relativeFrom="column">
                  <wp:posOffset>1540964</wp:posOffset>
                </wp:positionH>
                <wp:positionV relativeFrom="paragraph">
                  <wp:posOffset>3473450</wp:posOffset>
                </wp:positionV>
                <wp:extent cx="1344930" cy="152400"/>
                <wp:effectExtent l="0" t="0" r="1270" b="0"/>
                <wp:wrapTight wrapText="bothSides">
                  <wp:wrapPolygon edited="0">
                    <wp:start x="0" y="0"/>
                    <wp:lineTo x="0" y="19800"/>
                    <wp:lineTo x="21416" y="19800"/>
                    <wp:lineTo x="21416" y="0"/>
                    <wp:lineTo x="0" y="0"/>
                  </wp:wrapPolygon>
                </wp:wrapTight>
                <wp:docPr id="533931696" name="Text Box 1"/>
                <wp:cNvGraphicFramePr/>
                <a:graphic xmlns:a="http://schemas.openxmlformats.org/drawingml/2006/main">
                  <a:graphicData uri="http://schemas.microsoft.com/office/word/2010/wordprocessingShape">
                    <wps:wsp>
                      <wps:cNvSpPr txBox="1"/>
                      <wps:spPr>
                        <a:xfrm>
                          <a:off x="0" y="0"/>
                          <a:ext cx="1344930" cy="152400"/>
                        </a:xfrm>
                        <a:prstGeom prst="rect">
                          <a:avLst/>
                        </a:prstGeom>
                        <a:solidFill>
                          <a:prstClr val="white"/>
                        </a:solidFill>
                        <a:ln>
                          <a:noFill/>
                        </a:ln>
                      </wps:spPr>
                      <wps:txbx>
                        <w:txbxContent>
                          <w:p w14:paraId="70F54EF2" w14:textId="77777777" w:rsidR="00AD7A79" w:rsidRPr="00D95753" w:rsidRDefault="00AD7A79" w:rsidP="00AD7A79">
                            <w:pPr>
                              <w:pStyle w:val="Caption"/>
                              <w:rPr>
                                <w:noProof/>
                              </w:rPr>
                            </w:pPr>
                            <w:r>
                              <w:t>Tom Inocencio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B54CFF" id="_x0000_t202" coordsize="21600,21600" o:spt="202" path="m,l,21600r21600,l21600,xe">
                <v:stroke joinstyle="miter"/>
                <v:path gradientshapeok="t" o:connecttype="rect"/>
              </v:shapetype>
              <v:shape id="Text Box 1" o:spid="_x0000_s1026" type="#_x0000_t202" style="position:absolute;margin-left:121.35pt;margin-top:273.5pt;width:105.9pt;height:12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" stroked="f">
                <v:textbox inset="0,0,0,0">
                  <w:txbxContent>
                    <w:p w14:paraId="70F54EF2" w14:textId="77777777" w:rsidR="00AD7A79" w:rsidRPr="00D95753" w:rsidRDefault="00AD7A79" w:rsidP="00AD7A79">
                      <w:pPr>
                        <w:pStyle w:val="Caption"/>
                        <w:rPr>
                          <w:noProof/>
                        </w:rPr>
                      </w:pPr>
                      <w:r>
                        <w:t>Tom Inocencio</w:t>
                      </w:r>
                    </w:p>
                  </w:txbxContent>
                </v:textbox>
                <w10:wrap type="tight"/>
              </v:shape>
            </w:pict>
          </mc:Fallback>
        </mc:AlternateContent>
      </w:r>
      <w:r w:rsidRPr="00AD7A79">
        <w:rPr>
          <w:rFonts w:ascii="Arial" w:hAnsi="Arial" w:cs="Arial"/>
          <w:noProof/>
        </w:rPr>
        <w:drawing>
          <wp:anchor distT="0" distB="0" distL="114300" distR="114300" simplePos="0" relativeHeight="251740160" behindDoc="1" locked="0" layoutInCell="1" allowOverlap="1" wp14:anchorId="52AA5CA3" wp14:editId="4ED9FE1A">
            <wp:simplePos x="0" y="0"/>
            <wp:positionH relativeFrom="column">
              <wp:posOffset>-274320</wp:posOffset>
            </wp:positionH>
            <wp:positionV relativeFrom="paragraph">
              <wp:posOffset>2131332</wp:posOffset>
            </wp:positionV>
            <wp:extent cx="3474720" cy="1513205"/>
            <wp:effectExtent l="0" t="0" r="5080" b="0"/>
            <wp:wrapTight wrapText="bothSides">
              <wp:wrapPolygon edited="0">
                <wp:start x="1421" y="0"/>
                <wp:lineTo x="868" y="363"/>
                <wp:lineTo x="0" y="2175"/>
                <wp:lineTo x="0" y="18310"/>
                <wp:lineTo x="395" y="20485"/>
                <wp:lineTo x="1263" y="21210"/>
                <wp:lineTo x="1421" y="21392"/>
                <wp:lineTo x="20132" y="21392"/>
                <wp:lineTo x="20289" y="21210"/>
                <wp:lineTo x="21158" y="20485"/>
                <wp:lineTo x="21553" y="18310"/>
                <wp:lineTo x="21553" y="2175"/>
                <wp:lineTo x="20684" y="363"/>
                <wp:lineTo x="20132" y="0"/>
                <wp:lineTo x="1421"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4720" cy="1513205"/>
                    </a:xfrm>
                    <a:prstGeom prst="rect">
                      <a:avLst/>
                    </a:prstGeom>
                    <a:noFill/>
                    <a:ln>
                      <a:noFill/>
                    </a:ln>
                    <a:effectLst>
                      <a:softEdge rad="215900"/>
                    </a:effectLst>
                  </pic:spPr>
                </pic:pic>
              </a:graphicData>
            </a:graphic>
            <wp14:sizeRelH relativeFrom="page">
              <wp14:pctWidth>0</wp14:pctWidth>
            </wp14:sizeRelH>
            <wp14:sizeRelV relativeFrom="page">
              <wp14:pctHeight>0</wp14:pctHeight>
            </wp14:sizeRelV>
          </wp:anchor>
        </w:drawing>
      </w:r>
      <w:r w:rsidR="00274307" w:rsidRPr="00AD7A79">
        <w:rPr>
          <w:rFonts w:ascii="Arial" w:hAnsi="Arial" w:cs="Arial"/>
        </w:rPr>
        <w:t xml:space="preserve">The Friends of the Idyllwild Library have been busy the past few months.  Among other things, we have hosted several wonderful programs for you all. I hope you were able to attend one or more of them.  Most recently, Idyllwild former firefighter Tom Inocencio presented a fascinating talk, complete with amazing photos, of the devastating fire on our mountain in 2018, showing the valuable </w:t>
      </w:r>
      <w:proofErr w:type="gramStart"/>
      <w:r w:rsidR="00274307" w:rsidRPr="00AD7A79">
        <w:rPr>
          <w:rFonts w:ascii="Arial" w:hAnsi="Arial" w:cs="Arial"/>
        </w:rPr>
        <w:t>air craft</w:t>
      </w:r>
      <w:proofErr w:type="gramEnd"/>
      <w:r w:rsidR="00274307" w:rsidRPr="00AD7A79">
        <w:rPr>
          <w:rFonts w:ascii="Arial" w:hAnsi="Arial" w:cs="Arial"/>
        </w:rPr>
        <w:t xml:space="preserve"> </w:t>
      </w:r>
      <w:proofErr w:type="spellStart"/>
      <w:r w:rsidR="00274307" w:rsidRPr="00AD7A79">
        <w:rPr>
          <w:rFonts w:ascii="Arial" w:hAnsi="Arial" w:cs="Arial"/>
        </w:rPr>
        <w:t>fire fighting</w:t>
      </w:r>
      <w:proofErr w:type="spellEnd"/>
      <w:r w:rsidR="00274307" w:rsidRPr="00AD7A79">
        <w:rPr>
          <w:rFonts w:ascii="Arial" w:hAnsi="Arial" w:cs="Arial"/>
        </w:rPr>
        <w:t xml:space="preserve"> techniques employed to contain and eliminate the fire.  Thank you so much, for this fascinating presentation, Tom!</w:t>
      </w:r>
    </w:p>
    <w:p w14:paraId="4DB02542" w14:textId="77777777" w:rsidR="00274307" w:rsidRPr="00AD7A79" w:rsidRDefault="00274307" w:rsidP="00274307">
      <w:pPr>
        <w:pStyle w:val="NormalWeb"/>
        <w:rPr>
          <w:rFonts w:ascii="Arial" w:hAnsi="Arial" w:cs="Arial"/>
        </w:rPr>
      </w:pPr>
      <w:r w:rsidRPr="00AD7A79">
        <w:rPr>
          <w:rFonts w:ascii="Arial" w:hAnsi="Arial" w:cs="Arial"/>
        </w:rPr>
        <w:t xml:space="preserve">Other programs included one of our town favorites, Larry Kawano, and his take on the possibility of humans being able to transport to other locations in space – just like in Star Trek.  Conclusion?  Remote possibility, but </w:t>
      </w:r>
      <w:r w:rsidRPr="00AD7A79">
        <w:rPr>
          <w:rFonts w:ascii="Arial" w:hAnsi="Arial" w:cs="Arial"/>
          <w:u w:val="single"/>
        </w:rPr>
        <w:t>extremely</w:t>
      </w:r>
      <w:r w:rsidRPr="00AD7A79">
        <w:rPr>
          <w:rFonts w:ascii="Arial" w:hAnsi="Arial" w:cs="Arial"/>
        </w:rPr>
        <w:t xml:space="preserve"> unlikely.  Sorry, all of you who are hoping to get a quick trip to the moon….    </w:t>
      </w:r>
    </w:p>
    <w:p w14:paraId="7992454A" w14:textId="77777777" w:rsidR="00AD7A79" w:rsidRDefault="00274307" w:rsidP="00274307">
      <w:pPr>
        <w:pStyle w:val="NormalWeb"/>
        <w:rPr>
          <w:rFonts w:ascii="Arial" w:hAnsi="Arial" w:cs="Arial"/>
        </w:rPr>
      </w:pPr>
      <w:r w:rsidRPr="00AD7A79">
        <w:rPr>
          <w:rFonts w:ascii="Arial" w:hAnsi="Arial" w:cs="Arial"/>
        </w:rPr>
        <w:t xml:space="preserve">We also enjoyed a talk by local author Bonnie Hardy, who told us all about her series of </w:t>
      </w:r>
    </w:p>
    <w:p w14:paraId="7B7932CC" w14:textId="77777777" w:rsidR="00AD7A79" w:rsidRDefault="00AD7A79" w:rsidP="00274307">
      <w:pPr>
        <w:pStyle w:val="NormalWeb"/>
        <w:rPr>
          <w:rFonts w:ascii="Arial" w:hAnsi="Arial" w:cs="Arial"/>
        </w:rPr>
      </w:pPr>
    </w:p>
    <w:p w14:paraId="739EB32B" w14:textId="77777777" w:rsidR="00AD7A79" w:rsidRDefault="00AD7A79" w:rsidP="00274307">
      <w:pPr>
        <w:pStyle w:val="NormalWeb"/>
        <w:rPr>
          <w:rFonts w:ascii="Arial" w:hAnsi="Arial" w:cs="Arial"/>
        </w:rPr>
      </w:pPr>
    </w:p>
    <w:p w14:paraId="2A4C6A97" w14:textId="77777777" w:rsidR="00274307" w:rsidRPr="00AD7A79" w:rsidRDefault="00274307" w:rsidP="00274307">
      <w:pPr>
        <w:pStyle w:val="NormalWeb"/>
        <w:rPr>
          <w:rFonts w:ascii="Arial" w:hAnsi="Arial" w:cs="Arial"/>
        </w:rPr>
      </w:pPr>
      <w:r w:rsidRPr="00AD7A79">
        <w:rPr>
          <w:rFonts w:ascii="Arial" w:hAnsi="Arial" w:cs="Arial"/>
        </w:rPr>
        <w:t xml:space="preserve">mystery books.  Interesting topics told with insight and humor, and lots of clues along the way.   Another local familiar to most of us, Bob Greenameyer, did a very informative talk on mountain gardening. This man’s areas of expertise never disappoint! </w:t>
      </w:r>
    </w:p>
    <w:p w14:paraId="50A1E0F8" w14:textId="77777777" w:rsidR="00274307" w:rsidRPr="00AD7A79" w:rsidRDefault="00274307" w:rsidP="00274307">
      <w:pPr>
        <w:pStyle w:val="NormalWeb"/>
        <w:rPr>
          <w:rFonts w:ascii="Arial" w:hAnsi="Arial" w:cs="Arial"/>
        </w:rPr>
      </w:pPr>
      <w:r w:rsidRPr="00AD7A79">
        <w:rPr>
          <w:rFonts w:ascii="Arial" w:hAnsi="Arial" w:cs="Arial"/>
        </w:rPr>
        <w:t xml:space="preserve">Be sure to stop by the library periodically and check out the ever-changing artist displays in the Community Room, along with the monthly </w:t>
      </w:r>
      <w:proofErr w:type="spellStart"/>
      <w:proofErr w:type="gramStart"/>
      <w:r w:rsidRPr="00AD7A79">
        <w:rPr>
          <w:rFonts w:ascii="Arial" w:hAnsi="Arial" w:cs="Arial"/>
        </w:rPr>
        <w:t>smARTS</w:t>
      </w:r>
      <w:proofErr w:type="spellEnd"/>
      <w:proofErr w:type="gramEnd"/>
      <w:r w:rsidRPr="00AD7A79">
        <w:rPr>
          <w:rFonts w:ascii="Arial" w:hAnsi="Arial" w:cs="Arial"/>
        </w:rPr>
        <w:t xml:space="preserve"> projects displayed in the main library.  </w:t>
      </w:r>
    </w:p>
    <w:p w14:paraId="6D407A2F" w14:textId="77777777" w:rsidR="00503390" w:rsidRPr="00AD7A79" w:rsidRDefault="00AD7A79" w:rsidP="00274307">
      <w:pPr>
        <w:pStyle w:val="NormalWeb"/>
        <w:rPr>
          <w:rFonts w:ascii="Arial" w:hAnsi="Arial" w:cs="Arial"/>
        </w:rPr>
      </w:pPr>
      <w:r w:rsidRPr="00AD7A79">
        <w:rPr>
          <w:rFonts w:ascii="Arial" w:hAnsi="Arial" w:cs="Arial"/>
          <w:noProof/>
        </w:rPr>
        <w:drawing>
          <wp:anchor distT="0" distB="0" distL="114300" distR="114300" simplePos="0" relativeHeight="251741184" behindDoc="1" locked="0" layoutInCell="1" allowOverlap="1" wp14:anchorId="5480F2D9" wp14:editId="1AABA05E">
            <wp:simplePos x="0" y="0"/>
            <wp:positionH relativeFrom="column">
              <wp:posOffset>2271824</wp:posOffset>
            </wp:positionH>
            <wp:positionV relativeFrom="paragraph">
              <wp:posOffset>2950036</wp:posOffset>
            </wp:positionV>
            <wp:extent cx="887740" cy="521335"/>
            <wp:effectExtent l="38100" t="63500" r="39370" b="62865"/>
            <wp:wrapNone/>
            <wp:docPr id="8" name="Picture 6" descr="Stay Tuned Clipart Images | Free Download | PNG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y Tuned Clipart Images | Free Download | PNG Transparent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1107491">
                      <a:off x="0" y="0"/>
                      <a:ext cx="900761" cy="528982"/>
                    </a:xfrm>
                    <a:prstGeom prst="rect">
                      <a:avLst/>
                    </a:prstGeom>
                    <a:noFill/>
                    <a:ln>
                      <a:noFill/>
                    </a:ln>
                  </pic:spPr>
                </pic:pic>
              </a:graphicData>
            </a:graphic>
            <wp14:sizeRelH relativeFrom="page">
              <wp14:pctWidth>0</wp14:pctWidth>
            </wp14:sizeRelH>
            <wp14:sizeRelV relativeFrom="page">
              <wp14:pctHeight>0</wp14:pctHeight>
            </wp14:sizeRelV>
          </wp:anchor>
        </w:drawing>
      </w:r>
      <w:r w:rsidR="00274307" w:rsidRPr="00AD7A79">
        <w:rPr>
          <w:rFonts w:ascii="Arial" w:hAnsi="Arial" w:cs="Arial"/>
        </w:rPr>
        <w:t>As many of you already know, the Friends of Idyllwild Library is an active group of men and women who have dedicated their time and talents to supporting and serving our wonderful library.  One of our fund-raising projects, benefiting our library in many ways, is our very special little Friends Bookstore, located in the library itself. If you haven’t had a chance to check it out, it is very much worth a few minutes of your time.  You can purchase hard-back books for as little as $2.00, and paperbacks for $1.00.  Many children’s books are available there too.  You can also find such things as mugs, travel mugs, magnets, tote bags and more. A recent addition to items available is an assortment of jigsaw puzzles. We’re looking at some very exciting additions to the gift portion of the bookstore, so</w:t>
      </w:r>
    </w:p>
    <w:p w14:paraId="5D9C5316" w14:textId="77777777" w:rsidR="00274307" w:rsidRPr="004F792B" w:rsidRDefault="00AD7A79" w:rsidP="00274307">
      <w:pPr>
        <w:pStyle w:val="NormalWeb"/>
        <w:rPr>
          <w:rFonts w:ascii="Arial" w:hAnsi="Arial" w:cs="Arial"/>
          <w:b/>
          <w:bCs/>
        </w:rPr>
      </w:pPr>
      <w:r w:rsidRPr="00AD7A79">
        <w:rPr>
          <w:rFonts w:ascii="Arial" w:hAnsi="Arial" w:cs="Arial"/>
          <w:noProof/>
        </w:rPr>
        <mc:AlternateContent>
          <mc:Choice Requires="wps">
            <w:drawing>
              <wp:anchor distT="0" distB="0" distL="114300" distR="114300" simplePos="0" relativeHeight="251743232" behindDoc="0" locked="0" layoutInCell="1" allowOverlap="1" wp14:anchorId="34B90B63" wp14:editId="0920DC8C">
                <wp:simplePos x="0" y="0"/>
                <wp:positionH relativeFrom="column">
                  <wp:posOffset>-26126</wp:posOffset>
                </wp:positionH>
                <wp:positionV relativeFrom="paragraph">
                  <wp:posOffset>140698</wp:posOffset>
                </wp:positionV>
                <wp:extent cx="3187065" cy="1267097"/>
                <wp:effectExtent l="0" t="0" r="13335" b="15875"/>
                <wp:wrapNone/>
                <wp:docPr id="333040240" name="Text Box 1"/>
                <wp:cNvGraphicFramePr/>
                <a:graphic xmlns:a="http://schemas.openxmlformats.org/drawingml/2006/main">
                  <a:graphicData uri="http://schemas.microsoft.com/office/word/2010/wordprocessingShape">
                    <wps:wsp>
                      <wps:cNvSpPr txBox="1"/>
                      <wps:spPr>
                        <a:xfrm>
                          <a:off x="0" y="0"/>
                          <a:ext cx="3187065" cy="1267097"/>
                        </a:xfrm>
                        <a:prstGeom prst="rect">
                          <a:avLst/>
                        </a:prstGeom>
                        <a:solidFill>
                          <a:schemeClr val="lt1"/>
                        </a:solidFill>
                        <a:ln w="6350">
                          <a:solidFill>
                            <a:prstClr val="black"/>
                          </a:solidFill>
                        </a:ln>
                      </wps:spPr>
                      <wps:txbx>
                        <w:txbxContent>
                          <w:p w14:paraId="4905C53B" w14:textId="77777777" w:rsidR="00274307" w:rsidRPr="00752575" w:rsidRDefault="00274307" w:rsidP="00274307">
                            <w:pPr>
                              <w:rPr>
                                <w:i/>
                                <w:iCs/>
                                <w:sz w:val="22"/>
                                <w:szCs w:val="22"/>
                              </w:rPr>
                            </w:pPr>
                            <w:r w:rsidRPr="00752575">
                              <w:rPr>
                                <w:i/>
                                <w:iCs/>
                                <w:sz w:val="22"/>
                                <w:szCs w:val="22"/>
                              </w:rPr>
                              <w:t xml:space="preserve">Do you have children’s books that your kids have grown tired of, outgrown, or just don’t need any more? Please consider donating them to the library to be sold at the bookstore. We also maintain and stock TWO Little </w:t>
                            </w:r>
                            <w:r w:rsidRPr="00AD7A79">
                              <w:rPr>
                                <w:i/>
                                <w:iCs/>
                              </w:rPr>
                              <w:t>Free</w:t>
                            </w:r>
                            <w:r w:rsidRPr="00752575">
                              <w:rPr>
                                <w:i/>
                                <w:iCs/>
                                <w:sz w:val="22"/>
                                <w:szCs w:val="22"/>
                              </w:rPr>
                              <w:t xml:space="preserve"> Libraries – one at the Town Hall and one at the Nature Center.  Your donations</w:t>
                            </w:r>
                            <w:r>
                              <w:rPr>
                                <w:i/>
                                <w:iCs/>
                                <w:sz w:val="22"/>
                                <w:szCs w:val="22"/>
                              </w:rPr>
                              <w:br/>
                            </w:r>
                            <w:r w:rsidRPr="00752575">
                              <w:rPr>
                                <w:i/>
                                <w:iCs/>
                                <w:sz w:val="22"/>
                                <w:szCs w:val="22"/>
                              </w:rPr>
                              <w:t xml:space="preserve"> are greatly appreciated!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90B63" id="_x0000_s1027" type="#_x0000_t202" style="position:absolute;margin-left:-2.05pt;margin-top:11.1pt;width:250.95pt;height:99.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" fillcolor="white [3201]" strokeweight=".5pt">
                <v:textbox>
                  <w:txbxContent>
                    <w:p w14:paraId="4905C53B" w14:textId="77777777" w:rsidR="00274307" w:rsidRPr="00752575" w:rsidRDefault="00274307" w:rsidP="00274307">
                      <w:pPr>
                        <w:rPr>
                          <w:i/>
                          <w:iCs/>
                          <w:sz w:val="22"/>
                          <w:szCs w:val="22"/>
                        </w:rPr>
                      </w:pPr>
                      <w:r w:rsidRPr="00752575">
                        <w:rPr>
                          <w:i/>
                          <w:iCs/>
                          <w:sz w:val="22"/>
                          <w:szCs w:val="22"/>
                        </w:rPr>
                        <w:t xml:space="preserve">Do you have children’s books that your kids have grown tired of, outgrown, or just don’t need any more? Please consider donating them to the library to be sold at the bookstore. We also maintain and stock TWO Little </w:t>
                      </w:r>
                      <w:r w:rsidRPr="00AD7A79">
                        <w:rPr>
                          <w:i/>
                          <w:iCs/>
                        </w:rPr>
                        <w:t>Free</w:t>
                      </w:r>
                      <w:r w:rsidRPr="00752575">
                        <w:rPr>
                          <w:i/>
                          <w:iCs/>
                          <w:sz w:val="22"/>
                          <w:szCs w:val="22"/>
                        </w:rPr>
                        <w:t xml:space="preserve"> Libraries – one at the Town Hall and one at the Nature Center.  Your donations</w:t>
                      </w:r>
                      <w:r>
                        <w:rPr>
                          <w:i/>
                          <w:iCs/>
                          <w:sz w:val="22"/>
                          <w:szCs w:val="22"/>
                        </w:rPr>
                        <w:br/>
                      </w:r>
                      <w:r w:rsidRPr="00752575">
                        <w:rPr>
                          <w:i/>
                          <w:iCs/>
                          <w:sz w:val="22"/>
                          <w:szCs w:val="22"/>
                        </w:rPr>
                        <w:t xml:space="preserve"> are greatly appreciated!  </w:t>
                      </w:r>
                    </w:p>
                  </w:txbxContent>
                </v:textbox>
              </v:shape>
            </w:pict>
          </mc:Fallback>
        </mc:AlternateContent>
      </w:r>
    </w:p>
    <w:p w14:paraId="512C5021" w14:textId="77777777" w:rsidR="00274307" w:rsidRDefault="00274307" w:rsidP="00976A7E">
      <w:pPr>
        <w:spacing w:before="120" w:after="120"/>
        <w:jc w:val="center"/>
        <w:rPr>
          <w:rFonts w:ascii="Arial" w:hAnsi="Arial" w:cs="Arial"/>
          <w:b/>
          <w:bCs/>
        </w:rPr>
      </w:pPr>
    </w:p>
    <w:p w14:paraId="2C0AD35D" w14:textId="77777777" w:rsidR="00274307" w:rsidRDefault="00274307" w:rsidP="00976A7E">
      <w:pPr>
        <w:spacing w:before="120" w:after="120"/>
        <w:jc w:val="center"/>
        <w:rPr>
          <w:rFonts w:ascii="Arial" w:hAnsi="Arial" w:cs="Arial"/>
          <w:b/>
          <w:bCs/>
        </w:rPr>
      </w:pPr>
    </w:p>
    <w:p w14:paraId="365B544D" w14:textId="77777777" w:rsidR="00274307" w:rsidRDefault="00274307" w:rsidP="00976A7E">
      <w:pPr>
        <w:spacing w:before="120" w:after="120"/>
        <w:jc w:val="center"/>
        <w:rPr>
          <w:rFonts w:ascii="Arial" w:hAnsi="Arial" w:cs="Arial"/>
          <w:b/>
          <w:bCs/>
        </w:rPr>
      </w:pPr>
    </w:p>
    <w:p w14:paraId="68BDECAE" w14:textId="77777777" w:rsidR="00274307" w:rsidRDefault="00AD7A79" w:rsidP="00976A7E">
      <w:pPr>
        <w:spacing w:before="120" w:after="120"/>
        <w:jc w:val="center"/>
        <w:rPr>
          <w:rFonts w:ascii="Arial" w:hAnsi="Arial" w:cs="Arial"/>
          <w:b/>
          <w:bCs/>
        </w:rPr>
      </w:pPr>
      <w:r>
        <w:rPr>
          <w:noProof/>
        </w:rPr>
        <w:drawing>
          <wp:anchor distT="0" distB="0" distL="114300" distR="114300" simplePos="0" relativeHeight="251744256" behindDoc="1" locked="0" layoutInCell="1" allowOverlap="1" wp14:anchorId="44B78CD1" wp14:editId="7504B217">
            <wp:simplePos x="0" y="0"/>
            <wp:positionH relativeFrom="column">
              <wp:posOffset>1643652</wp:posOffset>
            </wp:positionH>
            <wp:positionV relativeFrom="page">
              <wp:posOffset>8527324</wp:posOffset>
            </wp:positionV>
            <wp:extent cx="1227455" cy="1059815"/>
            <wp:effectExtent l="0" t="0" r="4445" b="0"/>
            <wp:wrapTight wrapText="bothSides">
              <wp:wrapPolygon edited="0">
                <wp:start x="0" y="0"/>
                <wp:lineTo x="0" y="21225"/>
                <wp:lineTo x="21455" y="21225"/>
                <wp:lineTo x="21455" y="0"/>
                <wp:lineTo x="0" y="0"/>
              </wp:wrapPolygon>
            </wp:wrapTight>
            <wp:docPr id="527216354" name="Picture 2" descr="Little Free Library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tle Free Library Vector 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7455" cy="1059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DBFD4" w14:textId="77777777" w:rsidR="00274307" w:rsidRDefault="00274307" w:rsidP="00976A7E">
      <w:pPr>
        <w:spacing w:before="120" w:after="120"/>
        <w:jc w:val="center"/>
        <w:rPr>
          <w:rFonts w:ascii="Arial" w:hAnsi="Arial" w:cs="Arial"/>
          <w:b/>
          <w:bCs/>
        </w:rPr>
      </w:pPr>
    </w:p>
    <w:p w14:paraId="4B250214" w14:textId="77777777" w:rsidR="00274307" w:rsidRDefault="00274307" w:rsidP="00976A7E">
      <w:pPr>
        <w:spacing w:before="120" w:after="120"/>
        <w:jc w:val="center"/>
        <w:rPr>
          <w:rFonts w:ascii="Arial" w:hAnsi="Arial" w:cs="Arial"/>
          <w:b/>
          <w:bCs/>
        </w:rPr>
      </w:pPr>
    </w:p>
    <w:p w14:paraId="65CD9FD7" w14:textId="77777777" w:rsidR="00297CDB" w:rsidRPr="00AE3159" w:rsidRDefault="00AD7A79" w:rsidP="00976A7E">
      <w:pPr>
        <w:spacing w:before="120" w:after="120"/>
        <w:jc w:val="center"/>
        <w:rPr>
          <w:rFonts w:ascii="Arial" w:hAnsi="Arial" w:cs="Arial"/>
          <w:b/>
          <w:bCs/>
          <w:sz w:val="32"/>
          <w:szCs w:val="32"/>
        </w:rPr>
      </w:pPr>
      <w:r w:rsidRPr="00AE3159">
        <w:rPr>
          <w:rFonts w:ascii="Arial" w:hAnsi="Arial" w:cs="Arial"/>
          <w:noProof/>
          <w:sz w:val="32"/>
          <w:szCs w:val="32"/>
        </w:rPr>
        <w:lastRenderedPageBreak/>
        <w:drawing>
          <wp:anchor distT="0" distB="0" distL="114300" distR="114300" simplePos="0" relativeHeight="251737088" behindDoc="1" locked="0" layoutInCell="1" allowOverlap="1" wp14:anchorId="32938A00" wp14:editId="630EAD86">
            <wp:simplePos x="0" y="0"/>
            <wp:positionH relativeFrom="column">
              <wp:posOffset>0</wp:posOffset>
            </wp:positionH>
            <wp:positionV relativeFrom="paragraph">
              <wp:posOffset>0</wp:posOffset>
            </wp:positionV>
            <wp:extent cx="1358265" cy="1363980"/>
            <wp:effectExtent l="0" t="0" r="635" b="0"/>
            <wp:wrapTight wrapText="bothSides">
              <wp:wrapPolygon edited="0">
                <wp:start x="0" y="0"/>
                <wp:lineTo x="0" y="21318"/>
                <wp:lineTo x="21408" y="21318"/>
                <wp:lineTo x="21408" y="0"/>
                <wp:lineTo x="0" y="0"/>
              </wp:wrapPolygon>
            </wp:wrapTight>
            <wp:docPr id="295104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0443" name="Picture 2951044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8265" cy="1363980"/>
                    </a:xfrm>
                    <a:prstGeom prst="rect">
                      <a:avLst/>
                    </a:prstGeom>
                  </pic:spPr>
                </pic:pic>
              </a:graphicData>
            </a:graphic>
            <wp14:sizeRelH relativeFrom="page">
              <wp14:pctWidth>0</wp14:pctWidth>
            </wp14:sizeRelH>
            <wp14:sizeRelV relativeFrom="page">
              <wp14:pctHeight>0</wp14:pctHeight>
            </wp14:sizeRelV>
          </wp:anchor>
        </w:drawing>
      </w:r>
      <w:r w:rsidR="00725F3B" w:rsidRPr="00AE3159">
        <w:rPr>
          <w:rFonts w:ascii="Arial" w:hAnsi="Arial" w:cs="Arial"/>
          <w:b/>
          <w:bCs/>
          <w:sz w:val="32"/>
          <w:szCs w:val="32"/>
        </w:rPr>
        <w:t xml:space="preserve">Message from James, </w:t>
      </w:r>
      <w:r w:rsidR="00B9073C" w:rsidRPr="00AE3159">
        <w:rPr>
          <w:rFonts w:ascii="Arial" w:hAnsi="Arial" w:cs="Arial"/>
          <w:b/>
          <w:bCs/>
          <w:sz w:val="32"/>
          <w:szCs w:val="32"/>
        </w:rPr>
        <w:br/>
        <w:t>Library Manager</w:t>
      </w:r>
    </w:p>
    <w:p w14:paraId="1C79EE7F" w14:textId="77777777" w:rsidR="00AD7A79" w:rsidRPr="00AD7A79" w:rsidRDefault="00BC3FFA" w:rsidP="00AE3159">
      <w:pPr>
        <w:rPr>
          <w:rFonts w:ascii="Arial" w:hAnsi="Arial" w:cs="Arial"/>
        </w:rPr>
      </w:pPr>
      <w:r>
        <w:rPr>
          <w:rFonts w:ascii="Arial" w:hAnsi="Arial" w:cs="Arial"/>
          <w:color w:val="000000"/>
        </w:rPr>
        <w:br/>
      </w:r>
      <w:r w:rsidR="00AD7A79" w:rsidRPr="00AD7A79">
        <w:rPr>
          <w:rFonts w:ascii="Arial" w:hAnsi="Arial" w:cs="Arial"/>
        </w:rPr>
        <w:t>It’s been a fantastic few months at the Idyllwild Library! We’ve welcomed a wonderful mix of locals, weekenders, and out-of-town visitors, and we’ve truly had something for everyone. From entertaining talks by the likes of Bob Greenamyer and Larry Kawano, to a hands-on Cyanotype workshop with Mallory Cremin, it’s been a busy season. We’ve also showcased incredible local artists, hosted lively book clubs, a knitting club, adult crafts, trivia nights, and so much more.</w:t>
      </w:r>
    </w:p>
    <w:p w14:paraId="0CBF4D7D" w14:textId="77777777" w:rsidR="00AD7A79" w:rsidRPr="00AD7A79" w:rsidRDefault="00AD7A79" w:rsidP="00AD7A79">
      <w:pPr>
        <w:spacing w:before="100" w:beforeAutospacing="1" w:after="100" w:afterAutospacing="1"/>
        <w:rPr>
          <w:rFonts w:ascii="Arial" w:hAnsi="Arial" w:cs="Arial"/>
        </w:rPr>
      </w:pPr>
      <w:r w:rsidRPr="00AD7A79">
        <w:rPr>
          <w:rFonts w:ascii="Arial" w:hAnsi="Arial" w:cs="Arial"/>
        </w:rPr>
        <w:t>I want to express my deepest gratitude to all the patrons who visit the Idyllwild Library, as well as the Friends of the Idyllwild Library, our staff, and our volunteers who make it all possible. Through their dedicated service, the Friends help us discover and fund the very programs we love to put on for the Idyllwild community. There is nothing I enjoy more than seeing a Community Room full of folks enjoying these events!</w:t>
      </w:r>
    </w:p>
    <w:p w14:paraId="220C759A" w14:textId="1EFFC5BC" w:rsidR="00AD7A79" w:rsidRPr="00AD7A79" w:rsidRDefault="00AD7A79" w:rsidP="00AD7A79">
      <w:pPr>
        <w:spacing w:before="100" w:beforeAutospacing="1" w:after="100" w:afterAutospacing="1"/>
        <w:rPr>
          <w:rFonts w:ascii="Arial" w:hAnsi="Arial" w:cs="Arial"/>
        </w:rPr>
      </w:pPr>
      <w:r w:rsidRPr="00AD7A79">
        <w:rPr>
          <w:rFonts w:ascii="Arial" w:hAnsi="Arial" w:cs="Arial"/>
        </w:rPr>
        <w:t>I also want to recognize our incredible team:</w:t>
      </w:r>
    </w:p>
    <w:p w14:paraId="53084978" w14:textId="77777777" w:rsidR="00AD7A79" w:rsidRPr="00AD7A79" w:rsidRDefault="00AD7A79" w:rsidP="00AD7A79">
      <w:pPr>
        <w:numPr>
          <w:ilvl w:val="0"/>
          <w:numId w:val="23"/>
        </w:numPr>
        <w:spacing w:before="100" w:beforeAutospacing="1" w:after="100" w:afterAutospacing="1"/>
        <w:rPr>
          <w:rFonts w:ascii="Arial" w:hAnsi="Arial" w:cs="Arial"/>
        </w:rPr>
      </w:pPr>
      <w:r w:rsidRPr="00AD7A79">
        <w:rPr>
          <w:rFonts w:ascii="Arial" w:hAnsi="Arial" w:cs="Arial"/>
          <w:b/>
          <w:bCs/>
        </w:rPr>
        <w:t>Claire</w:t>
      </w:r>
      <w:r w:rsidRPr="00AD7A79">
        <w:rPr>
          <w:rFonts w:ascii="Arial" w:hAnsi="Arial" w:cs="Arial"/>
        </w:rPr>
        <w:t>, our new(</w:t>
      </w:r>
      <w:proofErr w:type="spellStart"/>
      <w:r w:rsidRPr="00AD7A79">
        <w:rPr>
          <w:rFonts w:ascii="Arial" w:hAnsi="Arial" w:cs="Arial"/>
        </w:rPr>
        <w:t>ish</w:t>
      </w:r>
      <w:proofErr w:type="spellEnd"/>
      <w:r w:rsidRPr="00AD7A79">
        <w:rPr>
          <w:rFonts w:ascii="Arial" w:hAnsi="Arial" w:cs="Arial"/>
        </w:rPr>
        <w:t>) librarian, who has been putting together entertaining programs that promote Early Childhood Development, alongside our new Trivia Nights and Adult Art/Craft programs.</w:t>
      </w:r>
    </w:p>
    <w:p w14:paraId="7FF76718" w14:textId="77777777" w:rsidR="00AD7A79" w:rsidRPr="00AD7A79" w:rsidRDefault="00AD7A79" w:rsidP="00AD7A79">
      <w:pPr>
        <w:numPr>
          <w:ilvl w:val="0"/>
          <w:numId w:val="23"/>
        </w:numPr>
        <w:spacing w:before="100" w:beforeAutospacing="1" w:after="100" w:afterAutospacing="1"/>
        <w:rPr>
          <w:rFonts w:ascii="Arial" w:hAnsi="Arial" w:cs="Arial"/>
        </w:rPr>
      </w:pPr>
      <w:r w:rsidRPr="00AD7A79">
        <w:rPr>
          <w:rFonts w:ascii="Arial" w:hAnsi="Arial" w:cs="Arial"/>
          <w:b/>
          <w:bCs/>
        </w:rPr>
        <w:t>Yumi</w:t>
      </w:r>
      <w:r w:rsidRPr="00AD7A79">
        <w:rPr>
          <w:rFonts w:ascii="Arial" w:hAnsi="Arial" w:cs="Arial"/>
        </w:rPr>
        <w:t>, the dynamic center of our library, who keeps everything on track and promotes our branch through her wonderful creativity.</w:t>
      </w:r>
    </w:p>
    <w:p w14:paraId="513AF024" w14:textId="77777777" w:rsidR="00AD7A79" w:rsidRPr="00AD7A79" w:rsidRDefault="00AD7A79" w:rsidP="00AD7A79">
      <w:pPr>
        <w:numPr>
          <w:ilvl w:val="0"/>
          <w:numId w:val="23"/>
        </w:numPr>
        <w:spacing w:before="100" w:beforeAutospacing="1" w:after="100" w:afterAutospacing="1"/>
        <w:rPr>
          <w:rFonts w:ascii="Arial" w:hAnsi="Arial" w:cs="Arial"/>
        </w:rPr>
      </w:pPr>
      <w:r w:rsidRPr="00AD7A79">
        <w:rPr>
          <w:rFonts w:ascii="Arial" w:hAnsi="Arial" w:cs="Arial"/>
          <w:b/>
          <w:bCs/>
        </w:rPr>
        <w:t>Miles and Maygen</w:t>
      </w:r>
      <w:r w:rsidRPr="00AD7A79">
        <w:rPr>
          <w:rFonts w:ascii="Arial" w:hAnsi="Arial" w:cs="Arial"/>
        </w:rPr>
        <w:t>, who provide exceptional customer service, welcoming everyone and making sure all our programs run smoothly and successfully.</w:t>
      </w:r>
    </w:p>
    <w:p w14:paraId="5D1B689F" w14:textId="77777777" w:rsidR="00AD7A79" w:rsidRPr="00AD7A79" w:rsidRDefault="00AD7A79" w:rsidP="00765332">
      <w:pPr>
        <w:numPr>
          <w:ilvl w:val="0"/>
          <w:numId w:val="23"/>
        </w:numPr>
        <w:spacing w:before="100" w:beforeAutospacing="1" w:after="100" w:afterAutospacing="1"/>
        <w:jc w:val="both"/>
        <w:rPr>
          <w:rFonts w:ascii="Arial" w:hAnsi="Arial" w:cs="Arial"/>
        </w:rPr>
      </w:pPr>
      <w:r w:rsidRPr="00AD7A79">
        <w:rPr>
          <w:rFonts w:ascii="Arial" w:hAnsi="Arial" w:cs="Arial"/>
          <w:b/>
          <w:bCs/>
        </w:rPr>
        <w:t>Our Volunteers</w:t>
      </w:r>
      <w:r w:rsidRPr="00AD7A79">
        <w:rPr>
          <w:rFonts w:ascii="Arial" w:hAnsi="Arial" w:cs="Arial"/>
        </w:rPr>
        <w:t>, who keep the library beautifully organized and make the</w:t>
      </w:r>
      <w:r w:rsidR="00765332">
        <w:rPr>
          <w:rFonts w:ascii="Arial" w:hAnsi="Arial" w:cs="Arial"/>
        </w:rPr>
        <w:t xml:space="preserve"> </w:t>
      </w:r>
      <w:r w:rsidRPr="00AD7A79">
        <w:rPr>
          <w:rFonts w:ascii="Arial" w:hAnsi="Arial" w:cs="Arial"/>
        </w:rPr>
        <w:t>Friends’ Bookstore an amazing resource for all who visit.</w:t>
      </w:r>
    </w:p>
    <w:p w14:paraId="7F8989E7" w14:textId="77777777" w:rsidR="00AD7A79" w:rsidRPr="00AD7A79" w:rsidRDefault="00AD7A79" w:rsidP="00765332">
      <w:pPr>
        <w:spacing w:before="100" w:beforeAutospacing="1" w:after="100" w:afterAutospacing="1"/>
        <w:jc w:val="center"/>
        <w:outlineLvl w:val="2"/>
        <w:rPr>
          <w:rFonts w:ascii="Arial" w:hAnsi="Arial" w:cs="Arial"/>
          <w:b/>
          <w:bCs/>
        </w:rPr>
      </w:pPr>
      <w:r w:rsidRPr="00AD7A79">
        <w:rPr>
          <w:rFonts w:ascii="Arial" w:hAnsi="Arial" w:cs="Arial"/>
          <w:b/>
          <w:bCs/>
        </w:rPr>
        <w:t>Looking Ahead: Summer 2026</w:t>
      </w:r>
    </w:p>
    <w:p w14:paraId="5A7C6392" w14:textId="77777777" w:rsidR="00AD7A79" w:rsidRPr="00AD7A79" w:rsidRDefault="00AD7A79" w:rsidP="00AD7A79">
      <w:pPr>
        <w:spacing w:before="100" w:beforeAutospacing="1" w:after="100" w:afterAutospacing="1"/>
        <w:rPr>
          <w:rFonts w:ascii="Arial" w:hAnsi="Arial" w:cs="Arial"/>
        </w:rPr>
      </w:pPr>
      <w:r w:rsidRPr="00AD7A79">
        <w:rPr>
          <w:rFonts w:ascii="Arial" w:hAnsi="Arial" w:cs="Arial"/>
        </w:rPr>
        <w:t xml:space="preserve">We are thrilled for our upcoming </w:t>
      </w:r>
      <w:proofErr w:type="gramStart"/>
      <w:r w:rsidRPr="00AD7A79">
        <w:rPr>
          <w:rFonts w:ascii="Arial" w:hAnsi="Arial" w:cs="Arial"/>
        </w:rPr>
        <w:t>Summer</w:t>
      </w:r>
      <w:proofErr w:type="gramEnd"/>
      <w:r w:rsidRPr="00AD7A79">
        <w:rPr>
          <w:rFonts w:ascii="Arial" w:hAnsi="Arial" w:cs="Arial"/>
        </w:rPr>
        <w:t xml:space="preserve"> programs! Running from </w:t>
      </w:r>
      <w:r w:rsidRPr="00AD7A79">
        <w:rPr>
          <w:rFonts w:ascii="Arial" w:hAnsi="Arial" w:cs="Arial"/>
          <w:b/>
          <w:bCs/>
        </w:rPr>
        <w:t>June 9th through July 17th</w:t>
      </w:r>
      <w:r w:rsidRPr="00AD7A79">
        <w:rPr>
          <w:rFonts w:ascii="Arial" w:hAnsi="Arial" w:cs="Arial"/>
        </w:rPr>
        <w:t xml:space="preserve">, we will host our annual </w:t>
      </w:r>
      <w:r w:rsidRPr="00AD7A79">
        <w:rPr>
          <w:rFonts w:ascii="Arial" w:hAnsi="Arial" w:cs="Arial"/>
          <w:b/>
          <w:bCs/>
        </w:rPr>
        <w:t>Summer Reading Adventure (SRA)</w:t>
      </w:r>
      <w:r w:rsidRPr="00AD7A79">
        <w:rPr>
          <w:rFonts w:ascii="Arial" w:hAnsi="Arial" w:cs="Arial"/>
        </w:rPr>
        <w:t>, which is open to all ages. This program is designed to keep readers engaged during the summer months—a vital skill for developing concentration and lifelong learning.</w:t>
      </w:r>
    </w:p>
    <w:p w14:paraId="7104AD3B" w14:textId="77777777" w:rsidR="00AD7A79" w:rsidRPr="00AD7A79" w:rsidRDefault="00AD7A79" w:rsidP="00AD7A79">
      <w:pPr>
        <w:spacing w:before="100" w:beforeAutospacing="1" w:after="100" w:afterAutospacing="1"/>
        <w:rPr>
          <w:rFonts w:ascii="Arial" w:hAnsi="Arial" w:cs="Arial"/>
        </w:rPr>
      </w:pPr>
      <w:r w:rsidRPr="00AD7A79">
        <w:rPr>
          <w:rFonts w:ascii="Arial" w:hAnsi="Arial" w:cs="Arial"/>
        </w:rPr>
        <w:t xml:space="preserve">We will also host </w:t>
      </w:r>
      <w:r w:rsidRPr="00AD7A79">
        <w:rPr>
          <w:rFonts w:ascii="Arial" w:hAnsi="Arial" w:cs="Arial"/>
          <w:b/>
          <w:bCs/>
        </w:rPr>
        <w:t>Lunch at the Library</w:t>
      </w:r>
      <w:r w:rsidRPr="00AD7A79">
        <w:rPr>
          <w:rFonts w:ascii="Arial" w:hAnsi="Arial" w:cs="Arial"/>
        </w:rPr>
        <w:t xml:space="preserve"> on Wednesdays and Thursdays, providing picnic-style lunches for kids up to 18 years old. During these weeks, we’ll have entertainers, Art &amp; STEAM programs, and lots of prizes (a huge thank you to the Friends of the Library and the community partners who donated them!). It is going to be a blast, and we are hoping for a record turnout this year.</w:t>
      </w:r>
    </w:p>
    <w:p w14:paraId="5B769E6D" w14:textId="77777777" w:rsidR="00AD7A79" w:rsidRPr="00AD7A79" w:rsidRDefault="00AD7A79" w:rsidP="00AD7A79">
      <w:pPr>
        <w:spacing w:before="100" w:beforeAutospacing="1" w:after="100" w:afterAutospacing="1"/>
        <w:rPr>
          <w:rFonts w:ascii="Arial" w:hAnsi="Arial" w:cs="Arial"/>
        </w:rPr>
      </w:pPr>
      <w:r w:rsidRPr="00AD7A79">
        <w:rPr>
          <w:rFonts w:ascii="Arial" w:hAnsi="Arial" w:cs="Arial"/>
        </w:rPr>
        <w:t xml:space="preserve">Additionally, keep an eye out for the Friends-designed and sponsored </w:t>
      </w:r>
      <w:r w:rsidRPr="00AD7A79">
        <w:rPr>
          <w:rFonts w:ascii="Arial" w:hAnsi="Arial" w:cs="Arial"/>
          <w:b/>
          <w:bCs/>
        </w:rPr>
        <w:t>Author Faire</w:t>
      </w:r>
      <w:r w:rsidRPr="00AD7A79">
        <w:rPr>
          <w:rFonts w:ascii="Arial" w:hAnsi="Arial" w:cs="Arial"/>
        </w:rPr>
        <w:t xml:space="preserve">, where we will host </w:t>
      </w:r>
      <w:proofErr w:type="gramStart"/>
      <w:r w:rsidRPr="00AD7A79">
        <w:rPr>
          <w:rFonts w:ascii="Arial" w:hAnsi="Arial" w:cs="Arial"/>
        </w:rPr>
        <w:t>a number of</w:t>
      </w:r>
      <w:proofErr w:type="gramEnd"/>
      <w:r w:rsidRPr="00AD7A79">
        <w:rPr>
          <w:rFonts w:ascii="Arial" w:hAnsi="Arial" w:cs="Arial"/>
        </w:rPr>
        <w:t xml:space="preserve"> local authors sharing their stories and craft with locals and visitors alike!</w:t>
      </w:r>
    </w:p>
    <w:p w14:paraId="70A8AE4F" w14:textId="55517CFC" w:rsidR="00AE3159" w:rsidRDefault="00732397" w:rsidP="00AE3159">
      <w:pPr>
        <w:spacing w:before="100" w:beforeAutospacing="1" w:after="100" w:afterAutospacing="1"/>
        <w:rPr>
          <w:rFonts w:ascii="Arial" w:hAnsi="Arial" w:cs="Arial"/>
          <w:b/>
          <w:bCs/>
        </w:rPr>
      </w:pPr>
      <w:r>
        <w:rPr>
          <w:noProof/>
        </w:rPr>
        <w:drawing>
          <wp:anchor distT="0" distB="0" distL="114300" distR="114300" simplePos="0" relativeHeight="251750400" behindDoc="1" locked="0" layoutInCell="1" allowOverlap="1" wp14:anchorId="21BA1BAF" wp14:editId="5F66A21D">
            <wp:simplePos x="0" y="0"/>
            <wp:positionH relativeFrom="column">
              <wp:posOffset>221615</wp:posOffset>
            </wp:positionH>
            <wp:positionV relativeFrom="paragraph">
              <wp:posOffset>585470</wp:posOffset>
            </wp:positionV>
            <wp:extent cx="2602865" cy="336931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2865" cy="3369310"/>
                    </a:xfrm>
                    <a:prstGeom prst="rect">
                      <a:avLst/>
                    </a:prstGeom>
                    <a:noFill/>
                  </pic:spPr>
                </pic:pic>
              </a:graphicData>
            </a:graphic>
            <wp14:sizeRelH relativeFrom="page">
              <wp14:pctWidth>0</wp14:pctWidth>
            </wp14:sizeRelH>
            <wp14:sizeRelV relativeFrom="page">
              <wp14:pctHeight>0</wp14:pctHeight>
            </wp14:sizeRelV>
          </wp:anchor>
        </w:drawing>
      </w:r>
      <w:r w:rsidR="00AD7A79" w:rsidRPr="00AD7A79">
        <w:rPr>
          <w:rFonts w:ascii="Arial" w:hAnsi="Arial" w:cs="Arial"/>
        </w:rPr>
        <w:t xml:space="preserve">There is no better place to recharge than nestled among the stacks at the Idyllwild Library. </w:t>
      </w:r>
    </w:p>
    <w:p w14:paraId="1234106D" w14:textId="77777777" w:rsidR="00AE3159" w:rsidRDefault="00AE3159" w:rsidP="00AE3159">
      <w:pPr>
        <w:shd w:val="clear" w:color="auto" w:fill="FFFFFF"/>
        <w:rPr>
          <w:rFonts w:ascii="Arial" w:hAnsi="Arial" w:cs="Arial"/>
          <w:b/>
          <w:bCs/>
        </w:rPr>
      </w:pPr>
    </w:p>
    <w:p w14:paraId="2BD32476" w14:textId="77777777" w:rsidR="00563A17" w:rsidRDefault="00563A17" w:rsidP="00765332">
      <w:pPr>
        <w:shd w:val="clear" w:color="auto" w:fill="FFFFFF"/>
        <w:jc w:val="center"/>
        <w:rPr>
          <w:rFonts w:ascii="Arial" w:hAnsi="Arial" w:cs="Arial"/>
          <w:b/>
          <w:bCs/>
          <w:sz w:val="32"/>
          <w:szCs w:val="32"/>
        </w:rPr>
      </w:pPr>
    </w:p>
    <w:p w14:paraId="645477EF" w14:textId="77777777" w:rsidR="00563A17" w:rsidRDefault="00563A17" w:rsidP="00765332">
      <w:pPr>
        <w:shd w:val="clear" w:color="auto" w:fill="FFFFFF"/>
        <w:jc w:val="center"/>
        <w:rPr>
          <w:rFonts w:ascii="Arial" w:hAnsi="Arial" w:cs="Arial"/>
          <w:b/>
          <w:bCs/>
          <w:sz w:val="32"/>
          <w:szCs w:val="32"/>
        </w:rPr>
      </w:pPr>
    </w:p>
    <w:p w14:paraId="25AE9DB5" w14:textId="77777777" w:rsidR="00563A17" w:rsidRDefault="00563A17" w:rsidP="00765332">
      <w:pPr>
        <w:shd w:val="clear" w:color="auto" w:fill="FFFFFF"/>
        <w:jc w:val="center"/>
        <w:rPr>
          <w:rFonts w:ascii="Arial" w:hAnsi="Arial" w:cs="Arial"/>
          <w:b/>
          <w:bCs/>
          <w:sz w:val="32"/>
          <w:szCs w:val="32"/>
        </w:rPr>
      </w:pPr>
    </w:p>
    <w:p w14:paraId="09FD7A44" w14:textId="77777777" w:rsidR="00563A17" w:rsidRDefault="00563A17" w:rsidP="00765332">
      <w:pPr>
        <w:shd w:val="clear" w:color="auto" w:fill="FFFFFF"/>
        <w:jc w:val="center"/>
        <w:rPr>
          <w:rFonts w:ascii="Arial" w:hAnsi="Arial" w:cs="Arial"/>
          <w:b/>
          <w:bCs/>
          <w:sz w:val="32"/>
          <w:szCs w:val="32"/>
        </w:rPr>
      </w:pPr>
    </w:p>
    <w:p w14:paraId="59F72D03" w14:textId="77777777" w:rsidR="00563A17" w:rsidRDefault="00563A17" w:rsidP="00765332">
      <w:pPr>
        <w:shd w:val="clear" w:color="auto" w:fill="FFFFFF"/>
        <w:jc w:val="center"/>
        <w:rPr>
          <w:rFonts w:ascii="Arial" w:hAnsi="Arial" w:cs="Arial"/>
          <w:b/>
          <w:bCs/>
          <w:sz w:val="32"/>
          <w:szCs w:val="32"/>
        </w:rPr>
      </w:pPr>
    </w:p>
    <w:p w14:paraId="19D2160F" w14:textId="77777777" w:rsidR="00563A17" w:rsidRDefault="00563A17" w:rsidP="00765332">
      <w:pPr>
        <w:shd w:val="clear" w:color="auto" w:fill="FFFFFF"/>
        <w:jc w:val="center"/>
        <w:rPr>
          <w:rFonts w:ascii="Arial" w:hAnsi="Arial" w:cs="Arial"/>
          <w:b/>
          <w:bCs/>
          <w:sz w:val="32"/>
          <w:szCs w:val="32"/>
        </w:rPr>
      </w:pPr>
    </w:p>
    <w:p w14:paraId="740BAB20" w14:textId="77777777" w:rsidR="00563A17" w:rsidRDefault="00563A17" w:rsidP="00765332">
      <w:pPr>
        <w:shd w:val="clear" w:color="auto" w:fill="FFFFFF"/>
        <w:jc w:val="center"/>
        <w:rPr>
          <w:rFonts w:ascii="Arial" w:hAnsi="Arial" w:cs="Arial"/>
          <w:b/>
          <w:bCs/>
          <w:sz w:val="32"/>
          <w:szCs w:val="32"/>
        </w:rPr>
      </w:pPr>
    </w:p>
    <w:p w14:paraId="635EA212" w14:textId="77777777" w:rsidR="00563A17" w:rsidRDefault="00563A17" w:rsidP="00765332">
      <w:pPr>
        <w:shd w:val="clear" w:color="auto" w:fill="FFFFFF"/>
        <w:jc w:val="center"/>
        <w:rPr>
          <w:rFonts w:ascii="Arial" w:hAnsi="Arial" w:cs="Arial"/>
          <w:b/>
          <w:bCs/>
          <w:sz w:val="32"/>
          <w:szCs w:val="32"/>
        </w:rPr>
      </w:pPr>
    </w:p>
    <w:p w14:paraId="04A62CE8" w14:textId="77777777" w:rsidR="00563A17" w:rsidRDefault="00563A17" w:rsidP="00765332">
      <w:pPr>
        <w:shd w:val="clear" w:color="auto" w:fill="FFFFFF"/>
        <w:jc w:val="center"/>
        <w:rPr>
          <w:rFonts w:ascii="Arial" w:hAnsi="Arial" w:cs="Arial"/>
          <w:b/>
          <w:bCs/>
          <w:sz w:val="32"/>
          <w:szCs w:val="32"/>
        </w:rPr>
      </w:pPr>
    </w:p>
    <w:p w14:paraId="30DB6194" w14:textId="77777777" w:rsidR="00563A17" w:rsidRDefault="00563A17" w:rsidP="00765332">
      <w:pPr>
        <w:shd w:val="clear" w:color="auto" w:fill="FFFFFF"/>
        <w:jc w:val="center"/>
        <w:rPr>
          <w:rFonts w:ascii="Arial" w:hAnsi="Arial" w:cs="Arial"/>
          <w:b/>
          <w:bCs/>
          <w:sz w:val="32"/>
          <w:szCs w:val="32"/>
        </w:rPr>
      </w:pPr>
    </w:p>
    <w:p w14:paraId="25F76291" w14:textId="77777777" w:rsidR="002B5F76" w:rsidRDefault="002B5F76" w:rsidP="00765332">
      <w:pPr>
        <w:shd w:val="clear" w:color="auto" w:fill="FFFFFF"/>
        <w:jc w:val="center"/>
        <w:rPr>
          <w:rFonts w:ascii="Arial" w:hAnsi="Arial" w:cs="Arial"/>
          <w:b/>
          <w:bCs/>
          <w:sz w:val="32"/>
          <w:szCs w:val="32"/>
        </w:rPr>
      </w:pPr>
    </w:p>
    <w:p w14:paraId="26C02C56" w14:textId="77777777" w:rsidR="002B5F76" w:rsidRDefault="002B5F76" w:rsidP="00765332">
      <w:pPr>
        <w:shd w:val="clear" w:color="auto" w:fill="FFFFFF"/>
        <w:jc w:val="center"/>
        <w:rPr>
          <w:rFonts w:ascii="Arial" w:hAnsi="Arial" w:cs="Arial"/>
          <w:b/>
          <w:bCs/>
          <w:sz w:val="32"/>
          <w:szCs w:val="32"/>
        </w:rPr>
      </w:pPr>
    </w:p>
    <w:p w14:paraId="65E4B72A" w14:textId="77777777" w:rsidR="002B5F76" w:rsidRDefault="002B5F76" w:rsidP="00765332">
      <w:pPr>
        <w:shd w:val="clear" w:color="auto" w:fill="FFFFFF"/>
        <w:jc w:val="center"/>
        <w:rPr>
          <w:rFonts w:ascii="Arial" w:hAnsi="Arial" w:cs="Arial"/>
          <w:b/>
          <w:bCs/>
          <w:sz w:val="32"/>
          <w:szCs w:val="32"/>
        </w:rPr>
      </w:pPr>
    </w:p>
    <w:p w14:paraId="2D42EFFB" w14:textId="1883761D" w:rsidR="002B5F76" w:rsidRDefault="00F06897" w:rsidP="00F06897">
      <w:pPr>
        <w:shd w:val="clear" w:color="auto" w:fill="FFFFFF"/>
        <w:rPr>
          <w:rFonts w:ascii="Arial" w:hAnsi="Arial" w:cs="Arial"/>
          <w:b/>
          <w:bCs/>
          <w:sz w:val="32"/>
          <w:szCs w:val="32"/>
        </w:rPr>
      </w:pPr>
      <w:r>
        <w:rPr>
          <w:rFonts w:ascii="Arial" w:hAnsi="Arial" w:cs="Arial"/>
          <w:b/>
          <w:bCs/>
          <w:sz w:val="32"/>
          <w:szCs w:val="32"/>
        </w:rPr>
        <w:lastRenderedPageBreak/>
        <w:t>Meet</w:t>
      </w:r>
      <w:r w:rsidRPr="00AE3159">
        <w:rPr>
          <w:rFonts w:ascii="Arial" w:hAnsi="Arial" w:cs="Arial"/>
          <w:b/>
          <w:bCs/>
          <w:sz w:val="32"/>
          <w:szCs w:val="32"/>
        </w:rPr>
        <w:br/>
        <w:t>Claire Burke</w:t>
      </w:r>
      <w:r>
        <w:rPr>
          <w:noProof/>
        </w:rPr>
        <w:t xml:space="preserve"> </w:t>
      </w:r>
      <w:r w:rsidR="00061224">
        <w:rPr>
          <w:noProof/>
        </w:rPr>
        <w:drawing>
          <wp:anchor distT="0" distB="0" distL="114300" distR="114300" simplePos="0" relativeHeight="251754496" behindDoc="1" locked="0" layoutInCell="1" allowOverlap="1" wp14:anchorId="4893C543" wp14:editId="02380FEB">
            <wp:simplePos x="0" y="0"/>
            <wp:positionH relativeFrom="column">
              <wp:posOffset>-182880</wp:posOffset>
            </wp:positionH>
            <wp:positionV relativeFrom="paragraph">
              <wp:posOffset>0</wp:posOffset>
            </wp:positionV>
            <wp:extent cx="1632585" cy="1632585"/>
            <wp:effectExtent l="0" t="0" r="5715" b="5715"/>
            <wp:wrapTight wrapText="bothSides">
              <wp:wrapPolygon edited="0">
                <wp:start x="0" y="0"/>
                <wp:lineTo x="0" y="21508"/>
                <wp:lineTo x="21508" y="21508"/>
                <wp:lineTo x="21508" y="0"/>
                <wp:lineTo x="0" y="0"/>
              </wp:wrapPolygon>
            </wp:wrapTight>
            <wp:docPr id="1828000341" name="Picture 182800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2585" cy="1632585"/>
                    </a:xfrm>
                    <a:prstGeom prst="rect">
                      <a:avLst/>
                    </a:prstGeom>
                    <a:noFill/>
                  </pic:spPr>
                </pic:pic>
              </a:graphicData>
            </a:graphic>
            <wp14:sizeRelH relativeFrom="page">
              <wp14:pctWidth>0</wp14:pctWidth>
            </wp14:sizeRelH>
            <wp14:sizeRelV relativeFrom="page">
              <wp14:pctHeight>0</wp14:pctHeight>
            </wp14:sizeRelV>
          </wp:anchor>
        </w:drawing>
      </w:r>
    </w:p>
    <w:p w14:paraId="3B47C54E" w14:textId="46F9B5D5" w:rsidR="002B5F76" w:rsidRDefault="002B5F76" w:rsidP="00765332">
      <w:pPr>
        <w:shd w:val="clear" w:color="auto" w:fill="FFFFFF"/>
        <w:jc w:val="center"/>
        <w:rPr>
          <w:rFonts w:ascii="Arial" w:hAnsi="Arial" w:cs="Arial"/>
          <w:b/>
          <w:bCs/>
          <w:sz w:val="32"/>
          <w:szCs w:val="32"/>
        </w:rPr>
      </w:pPr>
    </w:p>
    <w:p w14:paraId="708BB00C" w14:textId="66FD0868" w:rsidR="00491A0D" w:rsidRPr="00491A0D" w:rsidRDefault="00491A0D" w:rsidP="00491A0D">
      <w:pPr>
        <w:rPr>
          <w:rFonts w:ascii="Arial" w:hAnsi="Arial" w:cs="Arial"/>
        </w:rPr>
      </w:pPr>
      <w:r w:rsidRPr="00491A0D">
        <w:rPr>
          <w:rFonts w:ascii="Arial" w:hAnsi="Arial" w:cs="Arial"/>
        </w:rPr>
        <w:t xml:space="preserve">Meet Claire Burke, our “newest” library staff member. Claire is replacing Susan </w:t>
      </w:r>
      <w:proofErr w:type="gramStart"/>
      <w:r w:rsidRPr="00491A0D">
        <w:rPr>
          <w:rFonts w:ascii="Arial" w:hAnsi="Arial" w:cs="Arial"/>
        </w:rPr>
        <w:t>Righetti</w:t>
      </w:r>
      <w:proofErr w:type="gramEnd"/>
      <w:r w:rsidRPr="00491A0D">
        <w:rPr>
          <w:rFonts w:ascii="Arial" w:hAnsi="Arial" w:cs="Arial"/>
        </w:rPr>
        <w:t xml:space="preserve"> so she has some big shoes to fill. The best thing I can tell you about Claire is, she is HAPPY</w:t>
      </w:r>
      <w:r w:rsidR="005C64B2">
        <w:rPr>
          <w:rFonts w:ascii="Arial" w:hAnsi="Arial" w:cs="Arial"/>
        </w:rPr>
        <w:t xml:space="preserve">- </w:t>
      </w:r>
      <w:r w:rsidRPr="00491A0D">
        <w:rPr>
          <w:rFonts w:ascii="Arial" w:hAnsi="Arial" w:cs="Arial"/>
        </w:rPr>
        <w:t>HAPPY</w:t>
      </w:r>
      <w:r w:rsidR="005C64B2">
        <w:rPr>
          <w:rFonts w:ascii="Arial" w:hAnsi="Arial" w:cs="Arial"/>
        </w:rPr>
        <w:t xml:space="preserve">- </w:t>
      </w:r>
      <w:r w:rsidRPr="00491A0D">
        <w:rPr>
          <w:rFonts w:ascii="Arial" w:hAnsi="Arial" w:cs="Arial"/>
        </w:rPr>
        <w:t>HAPPY!  Claire was raised in Riverside, CA with her only brother who is autistic. She worked at the Riverside County Library and fell in love with libraries. She attended Humboldt State University where she majored in Theater. She can be a ham…come watch her during Story Time.  She met her husband, Ryan at Humboldt and after getting to know Clair</w:t>
      </w:r>
      <w:r w:rsidR="006024AC">
        <w:rPr>
          <w:rFonts w:ascii="Arial" w:hAnsi="Arial" w:cs="Arial"/>
        </w:rPr>
        <w:t>e’</w:t>
      </w:r>
      <w:r w:rsidRPr="00491A0D">
        <w:rPr>
          <w:rFonts w:ascii="Arial" w:hAnsi="Arial" w:cs="Arial"/>
        </w:rPr>
        <w:t xml:space="preserve">s brother, he decided to go into special Education. Claire also came out of college and worked for a company that assisted special needs individuals. She has lived in Temecula until recently when she and her husband moved to Garner Valley.  She loves reading (of course), concerts, Halloween &amp; Trivia. Claire has instigated a “Trivia Night” at the library. She has a </w:t>
      </w:r>
      <w:proofErr w:type="gramStart"/>
      <w:r w:rsidRPr="00491A0D">
        <w:rPr>
          <w:rFonts w:ascii="Arial" w:hAnsi="Arial" w:cs="Arial"/>
        </w:rPr>
        <w:t>Masters of Library Science</w:t>
      </w:r>
      <w:proofErr w:type="gramEnd"/>
      <w:r w:rsidRPr="00491A0D">
        <w:rPr>
          <w:rFonts w:ascii="Arial" w:hAnsi="Arial" w:cs="Arial"/>
        </w:rPr>
        <w:t xml:space="preserve"> and fulfills many roles at our </w:t>
      </w:r>
      <w:proofErr w:type="gramStart"/>
      <w:r w:rsidRPr="00491A0D">
        <w:rPr>
          <w:rFonts w:ascii="Arial" w:hAnsi="Arial" w:cs="Arial"/>
        </w:rPr>
        <w:t>small town</w:t>
      </w:r>
      <w:proofErr w:type="gramEnd"/>
      <w:r w:rsidRPr="00491A0D">
        <w:rPr>
          <w:rFonts w:ascii="Arial" w:hAnsi="Arial" w:cs="Arial"/>
        </w:rPr>
        <w:t xml:space="preserve"> library. If you don’t know Claire yet, stop in and say hi; she’s amazing! </w:t>
      </w:r>
    </w:p>
    <w:p w14:paraId="39B8C711" w14:textId="3DA58977" w:rsidR="002B5F76" w:rsidRDefault="002B5F76" w:rsidP="0028792F">
      <w:pPr>
        <w:shd w:val="clear" w:color="auto" w:fill="FFFFFF"/>
        <w:rPr>
          <w:rFonts w:ascii="Arial" w:hAnsi="Arial" w:cs="Arial"/>
          <w:b/>
          <w:bCs/>
          <w:sz w:val="32"/>
          <w:szCs w:val="32"/>
        </w:rPr>
      </w:pPr>
    </w:p>
    <w:p w14:paraId="7266E582" w14:textId="3B39A297" w:rsidR="00F57EF0" w:rsidRPr="00AE3159" w:rsidRDefault="00AE3159" w:rsidP="0028792F">
      <w:pPr>
        <w:shd w:val="clear" w:color="auto" w:fill="FFFFFF"/>
        <w:rPr>
          <w:rFonts w:ascii="Arial" w:hAnsi="Arial" w:cs="Arial"/>
          <w:b/>
          <w:bCs/>
          <w:sz w:val="32"/>
          <w:szCs w:val="32"/>
        </w:rPr>
      </w:pPr>
      <w:r w:rsidRPr="00AE3159">
        <w:rPr>
          <w:rFonts w:ascii="Arial" w:hAnsi="Arial" w:cs="Arial"/>
          <w:b/>
          <w:bCs/>
          <w:sz w:val="32"/>
          <w:szCs w:val="32"/>
        </w:rPr>
        <w:t>Coming June 17</w:t>
      </w:r>
      <w:r w:rsidRPr="00AE3159">
        <w:rPr>
          <w:rFonts w:ascii="Arial" w:hAnsi="Arial" w:cs="Arial"/>
          <w:b/>
          <w:bCs/>
          <w:sz w:val="32"/>
          <w:szCs w:val="32"/>
          <w:vertAlign w:val="superscript"/>
        </w:rPr>
        <w:t>th</w:t>
      </w:r>
      <w:r w:rsidRPr="00AE3159">
        <w:rPr>
          <w:rFonts w:ascii="Arial" w:hAnsi="Arial" w:cs="Arial"/>
          <w:b/>
          <w:bCs/>
          <w:sz w:val="32"/>
          <w:szCs w:val="32"/>
        </w:rPr>
        <w:t xml:space="preserve"> </w:t>
      </w:r>
      <w:r w:rsidRPr="00AE3159">
        <w:rPr>
          <w:rFonts w:ascii="Arial" w:hAnsi="Arial" w:cs="Arial"/>
          <w:b/>
          <w:bCs/>
          <w:sz w:val="32"/>
          <w:szCs w:val="32"/>
        </w:rPr>
        <w:br/>
        <w:t>Gallery Opening</w:t>
      </w:r>
      <w:r w:rsidR="00765332">
        <w:rPr>
          <w:rFonts w:ascii="Arial" w:hAnsi="Arial" w:cs="Arial"/>
          <w:b/>
          <w:bCs/>
          <w:sz w:val="32"/>
          <w:szCs w:val="32"/>
        </w:rPr>
        <w:t xml:space="preserve"> - </w:t>
      </w:r>
      <w:r w:rsidRPr="00AE3159">
        <w:rPr>
          <w:rFonts w:ascii="Arial" w:hAnsi="Arial" w:cs="Arial"/>
          <w:b/>
          <w:bCs/>
          <w:sz w:val="32"/>
          <w:szCs w:val="32"/>
        </w:rPr>
        <w:t>By Trine Bietz</w:t>
      </w:r>
    </w:p>
    <w:p w14:paraId="707FAA1A" w14:textId="12977C17" w:rsidR="00AE3159" w:rsidRPr="00AD7A79" w:rsidRDefault="00F676D7" w:rsidP="00765332">
      <w:pPr>
        <w:shd w:val="clear" w:color="auto" w:fill="FFFFFF"/>
        <w:jc w:val="center"/>
        <w:rPr>
          <w:rFonts w:ascii="Arial" w:hAnsi="Arial" w:cs="Arial"/>
          <w:b/>
          <w:bCs/>
        </w:rPr>
      </w:pPr>
      <w:r w:rsidRPr="00AE3159">
        <w:rPr>
          <w:rFonts w:ascii="Arial" w:hAnsi="Arial" w:cs="Arial"/>
          <w:b/>
          <w:bCs/>
          <w:noProof/>
          <w:sz w:val="32"/>
          <w:szCs w:val="32"/>
        </w:rPr>
        <w:drawing>
          <wp:anchor distT="0" distB="0" distL="114300" distR="114300" simplePos="0" relativeHeight="251748352" behindDoc="1" locked="0" layoutInCell="1" allowOverlap="1" wp14:anchorId="79CC2893" wp14:editId="05C998A9">
            <wp:simplePos x="0" y="0"/>
            <wp:positionH relativeFrom="column">
              <wp:posOffset>561340</wp:posOffset>
            </wp:positionH>
            <wp:positionV relativeFrom="paragraph">
              <wp:posOffset>54610</wp:posOffset>
            </wp:positionV>
            <wp:extent cx="1940560" cy="2513965"/>
            <wp:effectExtent l="0" t="0" r="2540" b="635"/>
            <wp:wrapSquare wrapText="bothSides"/>
            <wp:docPr id="1835567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567518" name="Picture 18355675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40560" cy="2513965"/>
                    </a:xfrm>
                    <a:prstGeom prst="rect">
                      <a:avLst/>
                    </a:prstGeom>
                  </pic:spPr>
                </pic:pic>
              </a:graphicData>
            </a:graphic>
            <wp14:sizeRelH relativeFrom="page">
              <wp14:pctWidth>0</wp14:pctWidth>
            </wp14:sizeRelH>
            <wp14:sizeRelV relativeFrom="page">
              <wp14:pctHeight>0</wp14:pctHeight>
            </wp14:sizeRelV>
          </wp:anchor>
        </w:drawing>
      </w:r>
    </w:p>
    <w:p w14:paraId="6CADADA4" w14:textId="24A23923" w:rsidR="002F08D5" w:rsidRPr="004F792B" w:rsidRDefault="002F08D5" w:rsidP="00765332">
      <w:pPr>
        <w:shd w:val="clear" w:color="auto" w:fill="FFFFFF"/>
        <w:jc w:val="center"/>
        <w:rPr>
          <w:rFonts w:ascii="Arial" w:hAnsi="Arial" w:cs="Arial"/>
          <w:b/>
          <w:bCs/>
        </w:rPr>
      </w:pPr>
    </w:p>
    <w:p w14:paraId="5DEB52B4" w14:textId="3BB1C640" w:rsidR="002F08D5" w:rsidRPr="004F792B" w:rsidRDefault="002F08D5" w:rsidP="00765332">
      <w:pPr>
        <w:shd w:val="clear" w:color="auto" w:fill="FFFFFF"/>
        <w:jc w:val="center"/>
        <w:rPr>
          <w:rFonts w:ascii="Arial" w:hAnsi="Arial" w:cs="Arial"/>
          <w:b/>
          <w:bCs/>
        </w:rPr>
      </w:pPr>
    </w:p>
    <w:p w14:paraId="27D0B369" w14:textId="3FBAA093" w:rsidR="00363FFC" w:rsidRDefault="006930FD" w:rsidP="00765332">
      <w:pPr>
        <w:shd w:val="clear" w:color="auto" w:fill="FFFFFF"/>
        <w:jc w:val="center"/>
        <w:rPr>
          <w:rFonts w:ascii="Arial" w:hAnsi="Arial" w:cs="Arial"/>
          <w:b/>
          <w:bCs/>
        </w:rPr>
      </w:pPr>
      <w:r w:rsidRPr="004F792B">
        <w:rPr>
          <w:rFonts w:ascii="Arial" w:hAnsi="Arial" w:cs="Arial"/>
          <w:b/>
          <w:bCs/>
        </w:rPr>
        <w:br/>
      </w:r>
    </w:p>
    <w:p w14:paraId="0C7F8BD4" w14:textId="57CC3213" w:rsidR="003928D7" w:rsidRDefault="003928D7" w:rsidP="00765332">
      <w:pPr>
        <w:shd w:val="clear" w:color="auto" w:fill="FFFFFF"/>
        <w:jc w:val="center"/>
        <w:rPr>
          <w:rFonts w:ascii="Arial" w:hAnsi="Arial" w:cs="Arial"/>
          <w:b/>
          <w:bCs/>
        </w:rPr>
      </w:pPr>
    </w:p>
    <w:p w14:paraId="1423FED6" w14:textId="77777777" w:rsidR="003928D7" w:rsidRDefault="003928D7" w:rsidP="00765332">
      <w:pPr>
        <w:shd w:val="clear" w:color="auto" w:fill="FFFFFF"/>
        <w:jc w:val="center"/>
        <w:rPr>
          <w:rFonts w:ascii="Arial" w:hAnsi="Arial" w:cs="Arial"/>
          <w:b/>
          <w:bCs/>
        </w:rPr>
      </w:pPr>
    </w:p>
    <w:p w14:paraId="43F421C5" w14:textId="77777777" w:rsidR="00363FFC" w:rsidRDefault="00363FFC" w:rsidP="00765332">
      <w:pPr>
        <w:shd w:val="clear" w:color="auto" w:fill="FFFFFF"/>
        <w:jc w:val="center"/>
        <w:rPr>
          <w:rFonts w:ascii="Arial" w:hAnsi="Arial" w:cs="Arial"/>
          <w:b/>
          <w:bCs/>
        </w:rPr>
      </w:pPr>
    </w:p>
    <w:p w14:paraId="07C06E18" w14:textId="77777777" w:rsidR="00765332" w:rsidRDefault="00765332" w:rsidP="00765332">
      <w:pPr>
        <w:shd w:val="clear" w:color="auto" w:fill="FFFFFF"/>
        <w:jc w:val="center"/>
        <w:rPr>
          <w:rFonts w:ascii="Arial" w:hAnsi="Arial" w:cs="Arial"/>
          <w:b/>
          <w:bCs/>
        </w:rPr>
      </w:pPr>
    </w:p>
    <w:p w14:paraId="15260322" w14:textId="7263E16E" w:rsidR="00765332" w:rsidRDefault="00765332" w:rsidP="00D42E1F">
      <w:pPr>
        <w:shd w:val="clear" w:color="auto" w:fill="FFFFFF"/>
        <w:rPr>
          <w:rFonts w:ascii="Arial" w:hAnsi="Arial" w:cs="Arial"/>
          <w:b/>
          <w:bCs/>
        </w:rPr>
      </w:pPr>
    </w:p>
    <w:p w14:paraId="6E52FB07" w14:textId="2000F4AD" w:rsidR="00765332" w:rsidRDefault="00765332" w:rsidP="00765332">
      <w:pPr>
        <w:shd w:val="clear" w:color="auto" w:fill="FFFFFF"/>
        <w:jc w:val="center"/>
        <w:rPr>
          <w:rFonts w:ascii="Arial" w:hAnsi="Arial" w:cs="Arial"/>
          <w:b/>
          <w:bCs/>
        </w:rPr>
      </w:pPr>
    </w:p>
    <w:p w14:paraId="007526EB" w14:textId="77777777" w:rsidR="00765332" w:rsidRDefault="00765332" w:rsidP="00765332">
      <w:pPr>
        <w:shd w:val="clear" w:color="auto" w:fill="FFFFFF"/>
        <w:jc w:val="center"/>
        <w:rPr>
          <w:rFonts w:ascii="Arial" w:hAnsi="Arial" w:cs="Arial"/>
          <w:b/>
          <w:bCs/>
        </w:rPr>
      </w:pPr>
    </w:p>
    <w:p w14:paraId="2962C416" w14:textId="6679C29A" w:rsidR="00ED2A53" w:rsidRDefault="00ED2A53" w:rsidP="00765332">
      <w:pPr>
        <w:shd w:val="clear" w:color="auto" w:fill="FFFFFF"/>
        <w:jc w:val="center"/>
        <w:rPr>
          <w:rFonts w:ascii="Arial" w:hAnsi="Arial" w:cs="Arial"/>
          <w:b/>
          <w:bCs/>
        </w:rPr>
      </w:pPr>
    </w:p>
    <w:p w14:paraId="7AF8FB5A" w14:textId="58D13D4C" w:rsidR="002F08D5" w:rsidRPr="004F792B" w:rsidRDefault="002F08D5" w:rsidP="00D42E1F">
      <w:pPr>
        <w:shd w:val="clear" w:color="auto" w:fill="FFFFFF"/>
        <w:rPr>
          <w:rFonts w:ascii="Arial" w:hAnsi="Arial" w:cs="Arial"/>
          <w:b/>
          <w:bCs/>
        </w:rPr>
      </w:pPr>
    </w:p>
    <w:p w14:paraId="3CCF9A71" w14:textId="7C592997" w:rsidR="00C14A54" w:rsidRDefault="00F06897" w:rsidP="00765332">
      <w:pPr>
        <w:shd w:val="clear" w:color="auto" w:fill="FFFFFF"/>
        <w:rPr>
          <w:rFonts w:ascii="Arial" w:hAnsi="Arial" w:cs="Arial"/>
          <w:sz w:val="32"/>
          <w:szCs w:val="32"/>
        </w:rPr>
      </w:pPr>
      <w:r>
        <w:rPr>
          <w:rFonts w:ascii="Arial" w:hAnsi="Arial" w:cs="Arial"/>
          <w:b/>
          <w:noProof/>
        </w:rPr>
        <w:drawing>
          <wp:anchor distT="0" distB="0" distL="114300" distR="114300" simplePos="0" relativeHeight="251755520" behindDoc="0" locked="0" layoutInCell="1" allowOverlap="1" wp14:anchorId="1DD9468D" wp14:editId="4C66680B">
            <wp:simplePos x="0" y="0"/>
            <wp:positionH relativeFrom="column">
              <wp:posOffset>-181</wp:posOffset>
            </wp:positionH>
            <wp:positionV relativeFrom="paragraph">
              <wp:posOffset>0</wp:posOffset>
            </wp:positionV>
            <wp:extent cx="1783080" cy="2392680"/>
            <wp:effectExtent l="0" t="0" r="0" b="0"/>
            <wp:wrapSquare wrapText="bothSides"/>
            <wp:docPr id="19244975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97522" name="Picture 192449752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83080" cy="2392680"/>
                    </a:xfrm>
                    <a:prstGeom prst="rect">
                      <a:avLst/>
                    </a:prstGeom>
                  </pic:spPr>
                </pic:pic>
              </a:graphicData>
            </a:graphic>
            <wp14:sizeRelH relativeFrom="page">
              <wp14:pctWidth>0</wp14:pctWidth>
            </wp14:sizeRelH>
            <wp14:sizeRelV relativeFrom="page">
              <wp14:pctHeight>0</wp14:pctHeight>
            </wp14:sizeRelV>
          </wp:anchor>
        </w:drawing>
      </w:r>
      <w:r w:rsidR="004010C6" w:rsidRPr="00AE3159">
        <w:rPr>
          <w:rFonts w:ascii="Arial" w:hAnsi="Arial" w:cs="Arial"/>
          <w:b/>
          <w:bCs/>
          <w:sz w:val="32"/>
          <w:szCs w:val="32"/>
        </w:rPr>
        <w:t>C</w:t>
      </w:r>
      <w:r w:rsidR="006E1691" w:rsidRPr="00AE3159">
        <w:rPr>
          <w:rFonts w:ascii="Arial" w:hAnsi="Arial" w:cs="Arial"/>
          <w:b/>
          <w:bCs/>
          <w:sz w:val="32"/>
          <w:szCs w:val="32"/>
        </w:rPr>
        <w:t>hildren’s Program</w:t>
      </w:r>
      <w:r w:rsidR="00354F53" w:rsidRPr="00AE3159">
        <w:rPr>
          <w:rFonts w:ascii="Arial" w:hAnsi="Arial" w:cs="Arial"/>
          <w:b/>
          <w:bCs/>
          <w:sz w:val="32"/>
          <w:szCs w:val="32"/>
        </w:rPr>
        <w:t>s</w:t>
      </w:r>
      <w:r w:rsidR="006930FD" w:rsidRPr="00AE3159">
        <w:rPr>
          <w:rFonts w:ascii="Arial" w:hAnsi="Arial" w:cs="Arial"/>
          <w:b/>
          <w:bCs/>
          <w:sz w:val="32"/>
          <w:szCs w:val="32"/>
        </w:rPr>
        <w:br/>
      </w:r>
      <w:r w:rsidR="00AE3159" w:rsidRPr="00AE3159">
        <w:rPr>
          <w:rFonts w:ascii="Arial" w:hAnsi="Arial" w:cs="Arial"/>
          <w:b/>
          <w:bCs/>
          <w:sz w:val="32"/>
          <w:szCs w:val="32"/>
        </w:rPr>
        <w:t>Claire Burke</w:t>
      </w:r>
      <w:r w:rsidR="00161F34" w:rsidRPr="00AE3159">
        <w:rPr>
          <w:rFonts w:ascii="Arial" w:hAnsi="Arial" w:cs="Arial"/>
          <w:b/>
          <w:bCs/>
          <w:sz w:val="32"/>
          <w:szCs w:val="32"/>
        </w:rPr>
        <w:br/>
      </w:r>
    </w:p>
    <w:p w14:paraId="0364A65D" w14:textId="57089D62" w:rsidR="00765332" w:rsidRPr="00765332" w:rsidRDefault="00765332" w:rsidP="00765332">
      <w:pPr>
        <w:rPr>
          <w:rFonts w:ascii="Arial" w:hAnsi="Arial" w:cs="Arial"/>
        </w:rPr>
      </w:pPr>
      <w:r w:rsidRPr="00765332">
        <w:rPr>
          <w:rFonts w:ascii="Arial" w:hAnsi="Arial" w:cs="Arial"/>
        </w:rPr>
        <w:t xml:space="preserve">Last week was the </w:t>
      </w:r>
      <w:proofErr w:type="gramStart"/>
      <w:r w:rsidRPr="00765332">
        <w:rPr>
          <w:rFonts w:ascii="Arial" w:hAnsi="Arial" w:cs="Arial"/>
        </w:rPr>
        <w:t>much anticipated</w:t>
      </w:r>
      <w:proofErr w:type="gramEnd"/>
      <w:r w:rsidRPr="00765332">
        <w:rPr>
          <w:rFonts w:ascii="Arial" w:hAnsi="Arial" w:cs="Arial"/>
        </w:rPr>
        <w:t xml:space="preserve"> release day for our Painted Lady butterflies at the Idyllwild Public Library! Beginning their lives as pint-sized, spiky caterpillars, patrons at the library were able to see them grow into their “</w:t>
      </w:r>
      <w:proofErr w:type="spellStart"/>
      <w:r w:rsidRPr="00765332">
        <w:rPr>
          <w:rFonts w:ascii="Arial" w:hAnsi="Arial" w:cs="Arial"/>
        </w:rPr>
        <w:t>chonky</w:t>
      </w:r>
      <w:proofErr w:type="spellEnd"/>
      <w:r w:rsidRPr="00765332">
        <w:rPr>
          <w:rFonts w:ascii="Arial" w:hAnsi="Arial" w:cs="Arial"/>
        </w:rPr>
        <w:t>” phases, then morph into chrysalises, and finally into the beautiful butterflies that were released today. Kids learned about their pivotal life stages along with some fun trivia (they taste with their feet and the only place they don’t inhabit is Antarctica)! As my first time running this program, it was fun to see the kids come to the library and hear them talk about the changes they observed and the excitement for release day! Much appreciation goes to the FOL for supplying the materials needed for this fun and engaging children’s program!</w:t>
      </w:r>
    </w:p>
    <w:p w14:paraId="474EF1EF" w14:textId="77777777" w:rsidR="0045647A" w:rsidRDefault="00765332" w:rsidP="00765332">
      <w:pPr>
        <w:jc w:val="center"/>
        <w:rPr>
          <w:rFonts w:ascii="Arial" w:hAnsi="Arial" w:cs="Arial"/>
          <w:b/>
        </w:rPr>
      </w:pPr>
      <w:r w:rsidRPr="004F792B">
        <w:rPr>
          <w:rFonts w:ascii="Arial" w:hAnsi="Arial" w:cs="Arial"/>
          <w:b/>
          <w:bCs/>
        </w:rPr>
        <w:br/>
      </w:r>
      <w:r w:rsidR="0045647A">
        <w:rPr>
          <w:rFonts w:ascii="Arial" w:hAnsi="Arial" w:cs="Arial"/>
          <w:b/>
          <w:noProof/>
        </w:rPr>
        <w:drawing>
          <wp:inline distT="0" distB="0" distL="0" distR="0" wp14:anchorId="1DA1A74F" wp14:editId="0A06576C">
            <wp:extent cx="3200400" cy="1807210"/>
            <wp:effectExtent l="0" t="0" r="0" b="0"/>
            <wp:docPr id="11917578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757881" name="Picture 119175788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00400" cy="1807210"/>
                    </a:xfrm>
                    <a:prstGeom prst="rect">
                      <a:avLst/>
                    </a:prstGeom>
                  </pic:spPr>
                </pic:pic>
              </a:graphicData>
            </a:graphic>
          </wp:inline>
        </w:drawing>
      </w:r>
    </w:p>
    <w:p w14:paraId="3AA447D9" w14:textId="77777777" w:rsidR="0045647A" w:rsidRDefault="0045647A" w:rsidP="00765332">
      <w:pPr>
        <w:jc w:val="center"/>
        <w:rPr>
          <w:rFonts w:ascii="Arial" w:hAnsi="Arial" w:cs="Arial"/>
          <w:b/>
        </w:rPr>
      </w:pPr>
    </w:p>
    <w:p w14:paraId="6860CDB7" w14:textId="01FEE480" w:rsidR="00765332" w:rsidRPr="002B351C" w:rsidRDefault="00765332" w:rsidP="00765332">
      <w:pPr>
        <w:jc w:val="center"/>
        <w:rPr>
          <w:rFonts w:ascii="Arial" w:hAnsi="Arial" w:cs="Arial"/>
          <w:b/>
          <w:color w:val="7B296D"/>
          <w:sz w:val="32"/>
          <w:szCs w:val="32"/>
        </w:rPr>
      </w:pPr>
      <w:r w:rsidRPr="002B351C">
        <w:rPr>
          <w:rFonts w:ascii="Arial" w:hAnsi="Arial" w:cs="Arial"/>
          <w:b/>
          <w:color w:val="7B296D"/>
          <w:sz w:val="32"/>
          <w:szCs w:val="32"/>
        </w:rPr>
        <w:t xml:space="preserve">Upcoming </w:t>
      </w:r>
      <w:r w:rsidR="007868FC" w:rsidRPr="002B351C">
        <w:rPr>
          <w:rFonts w:ascii="Arial" w:hAnsi="Arial" w:cs="Arial"/>
          <w:b/>
          <w:color w:val="7B296D"/>
          <w:sz w:val="32"/>
          <w:szCs w:val="32"/>
        </w:rPr>
        <w:t xml:space="preserve">Kids </w:t>
      </w:r>
      <w:r w:rsidRPr="002B351C">
        <w:rPr>
          <w:rFonts w:ascii="Arial" w:hAnsi="Arial" w:cs="Arial"/>
          <w:b/>
          <w:color w:val="7B296D"/>
          <w:sz w:val="32"/>
          <w:szCs w:val="32"/>
        </w:rPr>
        <w:t>Events</w:t>
      </w:r>
    </w:p>
    <w:p w14:paraId="64C0DE31" w14:textId="77777777" w:rsidR="00765332" w:rsidRPr="00765332" w:rsidRDefault="00765332" w:rsidP="00765332">
      <w:pPr>
        <w:jc w:val="center"/>
        <w:rPr>
          <w:rFonts w:ascii="Arial" w:hAnsi="Arial" w:cs="Arial"/>
          <w:b/>
        </w:rPr>
      </w:pPr>
    </w:p>
    <w:p w14:paraId="5618E02E" w14:textId="77777777" w:rsidR="00765332" w:rsidRPr="00765332" w:rsidRDefault="00765332" w:rsidP="00765332">
      <w:pPr>
        <w:rPr>
          <w:rFonts w:ascii="Arial" w:hAnsi="Arial" w:cs="Arial"/>
        </w:rPr>
      </w:pPr>
      <w:r w:rsidRPr="00765332">
        <w:rPr>
          <w:rFonts w:ascii="Arial" w:hAnsi="Arial" w:cs="Arial"/>
        </w:rPr>
        <w:t xml:space="preserve">With Summer Reading Adventure just on the horizon, this is what’s coming up for the </w:t>
      </w:r>
      <w:r w:rsidRPr="00765332">
        <w:rPr>
          <w:rFonts w:ascii="Arial" w:hAnsi="Arial" w:cs="Arial"/>
          <w:b/>
        </w:rPr>
        <w:t>Children’s Program</w:t>
      </w:r>
      <w:r w:rsidRPr="00765332">
        <w:rPr>
          <w:rFonts w:ascii="Arial" w:hAnsi="Arial" w:cs="Arial"/>
        </w:rPr>
        <w:t>:</w:t>
      </w:r>
    </w:p>
    <w:p w14:paraId="135D3183" w14:textId="77777777" w:rsidR="00765332" w:rsidRPr="00765332" w:rsidRDefault="00765332" w:rsidP="00765332">
      <w:pPr>
        <w:pStyle w:val="ListParagraph"/>
        <w:numPr>
          <w:ilvl w:val="0"/>
          <w:numId w:val="24"/>
        </w:numPr>
        <w:spacing w:after="160" w:line="259" w:lineRule="auto"/>
        <w:rPr>
          <w:rFonts w:ascii="Arial" w:hAnsi="Arial" w:cs="Arial"/>
          <w:sz w:val="24"/>
          <w:szCs w:val="24"/>
        </w:rPr>
      </w:pPr>
      <w:r w:rsidRPr="00765332">
        <w:rPr>
          <w:rFonts w:ascii="Arial" w:hAnsi="Arial" w:cs="Arial"/>
          <w:sz w:val="24"/>
          <w:szCs w:val="24"/>
        </w:rPr>
        <w:t xml:space="preserve">Rusty’s Rock and Roll Circus (6/10) </w:t>
      </w:r>
    </w:p>
    <w:p w14:paraId="7941182C" w14:textId="77777777" w:rsidR="00765332" w:rsidRPr="00765332" w:rsidRDefault="00765332" w:rsidP="00765332">
      <w:pPr>
        <w:pStyle w:val="ListParagraph"/>
        <w:numPr>
          <w:ilvl w:val="0"/>
          <w:numId w:val="24"/>
        </w:numPr>
        <w:spacing w:after="160" w:line="259" w:lineRule="auto"/>
        <w:rPr>
          <w:rFonts w:ascii="Arial" w:hAnsi="Arial" w:cs="Arial"/>
          <w:sz w:val="24"/>
          <w:szCs w:val="24"/>
        </w:rPr>
      </w:pPr>
      <w:r w:rsidRPr="00765332">
        <w:rPr>
          <w:rFonts w:ascii="Arial" w:hAnsi="Arial" w:cs="Arial"/>
          <w:sz w:val="24"/>
          <w:szCs w:val="24"/>
        </w:rPr>
        <w:t xml:space="preserve">Balloon Twisting Storytime with GeriLyn </w:t>
      </w:r>
      <w:r w:rsidRPr="0045647A">
        <w:rPr>
          <w:rFonts w:ascii="Arial" w:hAnsi="Arial" w:cs="Arial"/>
          <w:sz w:val="24"/>
          <w:szCs w:val="24"/>
        </w:rPr>
        <w:t>(6/17)</w:t>
      </w:r>
    </w:p>
    <w:p w14:paraId="514948EB" w14:textId="77777777" w:rsidR="00765332" w:rsidRPr="00765332" w:rsidRDefault="00765332" w:rsidP="00765332">
      <w:pPr>
        <w:pStyle w:val="ListParagraph"/>
        <w:numPr>
          <w:ilvl w:val="0"/>
          <w:numId w:val="24"/>
        </w:numPr>
        <w:spacing w:after="160" w:line="259" w:lineRule="auto"/>
        <w:rPr>
          <w:rFonts w:ascii="Arial" w:hAnsi="Arial" w:cs="Arial"/>
          <w:sz w:val="24"/>
          <w:szCs w:val="24"/>
        </w:rPr>
      </w:pPr>
      <w:r w:rsidRPr="00765332">
        <w:rPr>
          <w:rFonts w:ascii="Arial" w:hAnsi="Arial" w:cs="Arial"/>
          <w:sz w:val="24"/>
          <w:szCs w:val="24"/>
        </w:rPr>
        <w:lastRenderedPageBreak/>
        <w:t>Ice Age Fossils with the Western Science Center (6/24)</w:t>
      </w:r>
    </w:p>
    <w:p w14:paraId="037F3FA8" w14:textId="77777777" w:rsidR="00765332" w:rsidRPr="00765332" w:rsidRDefault="00765332" w:rsidP="00765332">
      <w:pPr>
        <w:pStyle w:val="ListParagraph"/>
        <w:numPr>
          <w:ilvl w:val="0"/>
          <w:numId w:val="24"/>
        </w:numPr>
        <w:spacing w:after="160" w:line="259" w:lineRule="auto"/>
        <w:rPr>
          <w:rFonts w:ascii="Arial" w:hAnsi="Arial" w:cs="Arial"/>
          <w:sz w:val="24"/>
          <w:szCs w:val="24"/>
        </w:rPr>
      </w:pPr>
      <w:r w:rsidRPr="00765332">
        <w:rPr>
          <w:rFonts w:ascii="Arial" w:hAnsi="Arial" w:cs="Arial"/>
          <w:sz w:val="24"/>
          <w:szCs w:val="24"/>
        </w:rPr>
        <w:t>Storytime with the Nature Center (7/1)</w:t>
      </w:r>
    </w:p>
    <w:p w14:paraId="43B9D32B" w14:textId="77777777" w:rsidR="00765332" w:rsidRPr="00765332" w:rsidRDefault="00765332" w:rsidP="00765332">
      <w:pPr>
        <w:pStyle w:val="ListParagraph"/>
        <w:numPr>
          <w:ilvl w:val="0"/>
          <w:numId w:val="24"/>
        </w:numPr>
        <w:spacing w:after="160" w:line="259" w:lineRule="auto"/>
        <w:rPr>
          <w:rFonts w:ascii="Arial" w:hAnsi="Arial" w:cs="Arial"/>
          <w:sz w:val="24"/>
          <w:szCs w:val="24"/>
        </w:rPr>
      </w:pPr>
      <w:proofErr w:type="spellStart"/>
      <w:r w:rsidRPr="00765332">
        <w:rPr>
          <w:rFonts w:ascii="Arial" w:hAnsi="Arial" w:cs="Arial"/>
          <w:sz w:val="24"/>
          <w:szCs w:val="24"/>
        </w:rPr>
        <w:t>Sandii</w:t>
      </w:r>
      <w:proofErr w:type="spellEnd"/>
      <w:r w:rsidRPr="00765332">
        <w:rPr>
          <w:rFonts w:ascii="Arial" w:hAnsi="Arial" w:cs="Arial"/>
          <w:sz w:val="24"/>
          <w:szCs w:val="24"/>
        </w:rPr>
        <w:t xml:space="preserve"> Castleberry “Singing Your Way to Reading” (7/8)</w:t>
      </w:r>
    </w:p>
    <w:p w14:paraId="4AE6E8DE" w14:textId="77777777" w:rsidR="00765332" w:rsidRPr="00765332" w:rsidRDefault="00765332" w:rsidP="00765332">
      <w:pPr>
        <w:pStyle w:val="ListParagraph"/>
        <w:numPr>
          <w:ilvl w:val="0"/>
          <w:numId w:val="24"/>
        </w:numPr>
        <w:spacing w:after="160" w:line="259" w:lineRule="auto"/>
        <w:rPr>
          <w:rFonts w:ascii="Arial" w:hAnsi="Arial" w:cs="Arial"/>
          <w:sz w:val="24"/>
          <w:szCs w:val="24"/>
        </w:rPr>
      </w:pPr>
      <w:r w:rsidRPr="00765332">
        <w:rPr>
          <w:rFonts w:ascii="Arial" w:hAnsi="Arial" w:cs="Arial"/>
          <w:sz w:val="24"/>
          <w:szCs w:val="24"/>
        </w:rPr>
        <w:t xml:space="preserve">Storytime with Author James </w:t>
      </w:r>
      <w:proofErr w:type="gramStart"/>
      <w:r w:rsidRPr="00765332">
        <w:rPr>
          <w:rFonts w:ascii="Arial" w:hAnsi="Arial" w:cs="Arial"/>
          <w:sz w:val="24"/>
          <w:szCs w:val="24"/>
        </w:rPr>
        <w:t>Da</w:t>
      </w:r>
      <w:proofErr w:type="gramEnd"/>
      <w:r w:rsidRPr="00765332">
        <w:rPr>
          <w:rFonts w:ascii="Arial" w:hAnsi="Arial" w:cs="Arial"/>
          <w:sz w:val="24"/>
          <w:szCs w:val="24"/>
        </w:rPr>
        <w:t xml:space="preserve"> Silva: </w:t>
      </w:r>
      <w:r w:rsidRPr="00765332">
        <w:rPr>
          <w:rFonts w:ascii="Arial" w:hAnsi="Arial" w:cs="Arial"/>
          <w:i/>
          <w:sz w:val="24"/>
          <w:szCs w:val="24"/>
        </w:rPr>
        <w:t xml:space="preserve">The Great Adventures of </w:t>
      </w:r>
      <w:proofErr w:type="spellStart"/>
      <w:r w:rsidRPr="00765332">
        <w:rPr>
          <w:rFonts w:ascii="Arial" w:hAnsi="Arial" w:cs="Arial"/>
          <w:i/>
          <w:sz w:val="24"/>
          <w:szCs w:val="24"/>
        </w:rPr>
        <w:t>Littlefeet</w:t>
      </w:r>
      <w:proofErr w:type="spellEnd"/>
      <w:r w:rsidRPr="00765332">
        <w:rPr>
          <w:rFonts w:ascii="Arial" w:hAnsi="Arial" w:cs="Arial"/>
          <w:i/>
          <w:sz w:val="24"/>
          <w:szCs w:val="24"/>
        </w:rPr>
        <w:t xml:space="preserve"> </w:t>
      </w:r>
      <w:r w:rsidRPr="00765332">
        <w:rPr>
          <w:rFonts w:ascii="Arial" w:hAnsi="Arial" w:cs="Arial"/>
          <w:sz w:val="24"/>
          <w:szCs w:val="24"/>
        </w:rPr>
        <w:t>(7/15)</w:t>
      </w:r>
    </w:p>
    <w:p w14:paraId="17807B18" w14:textId="77777777" w:rsidR="00765332" w:rsidRPr="00765332" w:rsidRDefault="00765332" w:rsidP="00765332">
      <w:pPr>
        <w:pStyle w:val="ListParagraph"/>
        <w:numPr>
          <w:ilvl w:val="0"/>
          <w:numId w:val="24"/>
        </w:numPr>
        <w:spacing w:after="160" w:line="259" w:lineRule="auto"/>
        <w:rPr>
          <w:rFonts w:ascii="Arial" w:hAnsi="Arial" w:cs="Arial"/>
          <w:sz w:val="24"/>
          <w:szCs w:val="24"/>
        </w:rPr>
      </w:pPr>
      <w:r w:rsidRPr="00765332">
        <w:rPr>
          <w:rFonts w:ascii="Arial" w:hAnsi="Arial" w:cs="Arial"/>
          <w:sz w:val="24"/>
          <w:szCs w:val="24"/>
        </w:rPr>
        <w:t>SRA Awards and Christopher T. Magician (7/22)</w:t>
      </w:r>
    </w:p>
    <w:p w14:paraId="73360DF3" w14:textId="77777777" w:rsidR="00765332" w:rsidRPr="00AE3159" w:rsidRDefault="0045647A" w:rsidP="00765332">
      <w:pPr>
        <w:shd w:val="clear" w:color="auto" w:fill="FFFFFF"/>
        <w:jc w:val="center"/>
        <w:rPr>
          <w:rFonts w:ascii="Arial" w:hAnsi="Arial" w:cs="Arial"/>
          <w:sz w:val="32"/>
          <w:szCs w:val="32"/>
        </w:rPr>
      </w:pPr>
      <w:r>
        <w:rPr>
          <w:noProof/>
        </w:rPr>
        <w:drawing>
          <wp:inline distT="0" distB="0" distL="0" distR="0" wp14:anchorId="4DC40E33" wp14:editId="3D864D14">
            <wp:extent cx="3200400" cy="41434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0400" cy="4143459"/>
                    </a:xfrm>
                    <a:prstGeom prst="rect">
                      <a:avLst/>
                    </a:prstGeom>
                    <a:noFill/>
                  </pic:spPr>
                </pic:pic>
              </a:graphicData>
            </a:graphic>
          </wp:inline>
        </w:drawing>
      </w:r>
    </w:p>
    <w:p w14:paraId="7BC20BCD" w14:textId="77777777" w:rsidR="00552A67" w:rsidRDefault="00552A67" w:rsidP="00765332">
      <w:pPr>
        <w:shd w:val="clear" w:color="auto" w:fill="FFFFFF"/>
        <w:jc w:val="center"/>
        <w:rPr>
          <w:rFonts w:ascii="Arial" w:hAnsi="Arial" w:cs="Arial"/>
          <w:b/>
          <w:bCs/>
          <w:color w:val="EE0000"/>
        </w:rPr>
      </w:pPr>
    </w:p>
    <w:p w14:paraId="5E4BA04C" w14:textId="77777777" w:rsidR="00C14A54" w:rsidRPr="004263F3" w:rsidRDefault="006E762F" w:rsidP="00765332">
      <w:pPr>
        <w:shd w:val="clear" w:color="auto" w:fill="FFFFFF"/>
        <w:jc w:val="center"/>
        <w:rPr>
          <w:rFonts w:ascii="Arial" w:hAnsi="Arial" w:cs="Arial"/>
          <w:b/>
          <w:bCs/>
          <w:color w:val="EE0000"/>
        </w:rPr>
      </w:pPr>
      <w:r w:rsidRPr="004263F3">
        <w:rPr>
          <w:rFonts w:ascii="Arial" w:hAnsi="Arial" w:cs="Arial"/>
          <w:b/>
          <w:bCs/>
          <w:color w:val="EE0000"/>
        </w:rPr>
        <w:t>Don’t Forget…</w:t>
      </w:r>
    </w:p>
    <w:p w14:paraId="165161F2" w14:textId="77777777" w:rsidR="00D6043B" w:rsidRPr="004263F3" w:rsidRDefault="00D6043B" w:rsidP="00765332">
      <w:pPr>
        <w:shd w:val="clear" w:color="auto" w:fill="FFFFFF"/>
        <w:jc w:val="center"/>
        <w:rPr>
          <w:rFonts w:ascii="Arial" w:hAnsi="Arial" w:cs="Arial"/>
          <w:b/>
          <w:bCs/>
          <w:color w:val="EE0000"/>
          <w:u w:val="single"/>
        </w:rPr>
      </w:pPr>
      <w:r w:rsidRPr="004263F3">
        <w:rPr>
          <w:rFonts w:ascii="Arial" w:hAnsi="Arial" w:cs="Arial"/>
          <w:b/>
          <w:bCs/>
          <w:color w:val="EE0000"/>
          <w:u w:val="single"/>
        </w:rPr>
        <w:t>Story Time Wednesday</w:t>
      </w:r>
      <w:r w:rsidR="00793F98" w:rsidRPr="004263F3">
        <w:rPr>
          <w:rFonts w:ascii="Arial" w:hAnsi="Arial" w:cs="Arial"/>
          <w:b/>
          <w:bCs/>
          <w:color w:val="EE0000"/>
          <w:u w:val="single"/>
        </w:rPr>
        <w:t>s</w:t>
      </w:r>
      <w:r w:rsidR="006E762F" w:rsidRPr="004263F3">
        <w:rPr>
          <w:rFonts w:ascii="Arial" w:hAnsi="Arial" w:cs="Arial"/>
          <w:b/>
          <w:bCs/>
          <w:color w:val="EE0000"/>
          <w:u w:val="single"/>
        </w:rPr>
        <w:t xml:space="preserve">: </w:t>
      </w:r>
      <w:r w:rsidRPr="004263F3">
        <w:rPr>
          <w:rFonts w:ascii="Arial" w:hAnsi="Arial" w:cs="Arial"/>
          <w:b/>
          <w:bCs/>
          <w:color w:val="EE0000"/>
          <w:u w:val="single"/>
        </w:rPr>
        <w:t>11:00 a.m.</w:t>
      </w:r>
    </w:p>
    <w:p w14:paraId="4B274EB0" w14:textId="77777777" w:rsidR="00B80997" w:rsidRPr="004263F3" w:rsidRDefault="00B80997" w:rsidP="00765332">
      <w:pPr>
        <w:shd w:val="clear" w:color="auto" w:fill="FFFFFF"/>
        <w:jc w:val="center"/>
        <w:rPr>
          <w:rFonts w:ascii="Arial" w:hAnsi="Arial" w:cs="Arial"/>
          <w:color w:val="EE0000"/>
        </w:rPr>
      </w:pPr>
    </w:p>
    <w:p w14:paraId="3E02A49B" w14:textId="77777777" w:rsidR="00765332" w:rsidRDefault="00765332" w:rsidP="00765332">
      <w:pPr>
        <w:jc w:val="center"/>
        <w:rPr>
          <w:rFonts w:ascii="Arial" w:hAnsi="Arial" w:cs="Arial"/>
          <w:b/>
        </w:rPr>
      </w:pPr>
    </w:p>
    <w:p w14:paraId="2E0BEA43" w14:textId="77777777" w:rsidR="00570FA1" w:rsidRPr="00570FA1" w:rsidRDefault="00570FA1" w:rsidP="00570FA1">
      <w:pPr>
        <w:pBdr>
          <w:bottom w:val="single" w:sz="4" w:space="0" w:color="auto"/>
        </w:pBdr>
        <w:spacing w:afterLines="60" w:after="144"/>
        <w:jc w:val="center"/>
        <w:rPr>
          <w:rFonts w:ascii="Arial" w:hAnsi="Arial" w:cs="Arial"/>
          <w:b/>
          <w:sz w:val="20"/>
          <w:szCs w:val="20"/>
        </w:rPr>
      </w:pPr>
      <w:r w:rsidRPr="00570FA1">
        <w:rPr>
          <w:rFonts w:ascii="Arial" w:hAnsi="Arial" w:cs="Arial"/>
          <w:b/>
          <w:sz w:val="20"/>
          <w:szCs w:val="20"/>
        </w:rPr>
        <w:t>Membership Renewal</w:t>
      </w:r>
    </w:p>
    <w:p w14:paraId="1A26D732" w14:textId="4AF1D91D" w:rsidR="00570FA1" w:rsidRDefault="00570FA1" w:rsidP="00570FA1">
      <w:pPr>
        <w:pBdr>
          <w:bottom w:val="single" w:sz="4" w:space="0" w:color="auto"/>
        </w:pBdr>
        <w:spacing w:afterLines="60" w:after="144"/>
        <w:rPr>
          <w:rFonts w:ascii="Arial" w:hAnsi="Arial" w:cs="Arial"/>
          <w:b/>
          <w:sz w:val="20"/>
          <w:szCs w:val="20"/>
        </w:rPr>
      </w:pPr>
      <w:r w:rsidRPr="00570FA1">
        <w:rPr>
          <w:rFonts w:ascii="Arial" w:hAnsi="Arial" w:cs="Arial"/>
          <w:b/>
          <w:sz w:val="20"/>
          <w:szCs w:val="20"/>
        </w:rPr>
        <w:t>Please use the QR code below to go directly to our membership renewal page where you can use PayPal or a Credit</w:t>
      </w:r>
      <w:r>
        <w:rPr>
          <w:rFonts w:ascii="Arial" w:hAnsi="Arial" w:cs="Arial"/>
          <w:b/>
          <w:sz w:val="20"/>
          <w:szCs w:val="20"/>
        </w:rPr>
        <w:t xml:space="preserve"> </w:t>
      </w:r>
      <w:r w:rsidRPr="00570FA1">
        <w:rPr>
          <w:rFonts w:ascii="Arial" w:hAnsi="Arial" w:cs="Arial"/>
          <w:b/>
          <w:sz w:val="20"/>
          <w:szCs w:val="20"/>
        </w:rPr>
        <w:t>C</w:t>
      </w:r>
      <w:r w:rsidRPr="00570FA1">
        <w:rPr>
          <w:rFonts w:ascii="Arial" w:hAnsi="Arial" w:cs="Arial"/>
          <w:b/>
          <w:noProof/>
          <w:sz w:val="20"/>
          <w:szCs w:val="20"/>
        </w:rPr>
        <w:drawing>
          <wp:anchor distT="0" distB="0" distL="114300" distR="114300" simplePos="0" relativeHeight="251756544" behindDoc="1" locked="0" layoutInCell="1" allowOverlap="1" wp14:anchorId="0B261D7F" wp14:editId="36A4193B">
            <wp:simplePos x="0" y="0"/>
            <wp:positionH relativeFrom="column">
              <wp:posOffset>2011680</wp:posOffset>
            </wp:positionH>
            <wp:positionV relativeFrom="paragraph">
              <wp:posOffset>0</wp:posOffset>
            </wp:positionV>
            <wp:extent cx="1189990" cy="1189990"/>
            <wp:effectExtent l="0" t="0" r="3810" b="3810"/>
            <wp:wrapTight wrapText="bothSides">
              <wp:wrapPolygon edited="0">
                <wp:start x="0" y="0"/>
                <wp:lineTo x="0" y="21439"/>
                <wp:lineTo x="21439" y="21439"/>
                <wp:lineTo x="21439" y="0"/>
                <wp:lineTo x="0" y="0"/>
              </wp:wrapPolygon>
            </wp:wrapTight>
            <wp:docPr id="1438728472" name="Picture 1" descr="A qr code with a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28472" name="Picture 1" descr="A qr code with a square&#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89990" cy="1189990"/>
                    </a:xfrm>
                    <a:prstGeom prst="rect">
                      <a:avLst/>
                    </a:prstGeom>
                  </pic:spPr>
                </pic:pic>
              </a:graphicData>
            </a:graphic>
            <wp14:sizeRelH relativeFrom="page">
              <wp14:pctWidth>0</wp14:pctWidth>
            </wp14:sizeRelH>
            <wp14:sizeRelV relativeFrom="page">
              <wp14:pctHeight>0</wp14:pctHeight>
            </wp14:sizeRelV>
          </wp:anchor>
        </w:drawing>
      </w:r>
      <w:r w:rsidRPr="00570FA1">
        <w:rPr>
          <w:rFonts w:ascii="Arial" w:hAnsi="Arial" w:cs="Arial"/>
          <w:b/>
          <w:sz w:val="20"/>
          <w:szCs w:val="20"/>
        </w:rPr>
        <w:t xml:space="preserve">ard to renew your membership. Thank you. </w:t>
      </w:r>
    </w:p>
    <w:p w14:paraId="0070A00F" w14:textId="77777777" w:rsidR="00570FA1" w:rsidRDefault="00570FA1" w:rsidP="00570FA1">
      <w:pPr>
        <w:pBdr>
          <w:bottom w:val="single" w:sz="4" w:space="0" w:color="auto"/>
        </w:pBdr>
        <w:spacing w:afterLines="60" w:after="144"/>
        <w:rPr>
          <w:rFonts w:ascii="Arial" w:hAnsi="Arial" w:cs="Arial"/>
          <w:b/>
          <w:sz w:val="20"/>
          <w:szCs w:val="20"/>
        </w:rPr>
      </w:pPr>
    </w:p>
    <w:p w14:paraId="0585465F" w14:textId="77777777" w:rsidR="00570FA1" w:rsidRPr="00570FA1" w:rsidRDefault="00570FA1" w:rsidP="00570FA1">
      <w:pPr>
        <w:pBdr>
          <w:bottom w:val="single" w:sz="4" w:space="0" w:color="auto"/>
        </w:pBdr>
        <w:spacing w:afterLines="60" w:after="144"/>
        <w:rPr>
          <w:rFonts w:ascii="Arial" w:hAnsi="Arial" w:cs="Arial"/>
          <w:b/>
          <w:sz w:val="20"/>
          <w:szCs w:val="20"/>
        </w:rPr>
      </w:pPr>
    </w:p>
    <w:p w14:paraId="08CAB6B9" w14:textId="77777777" w:rsidR="00570FA1" w:rsidRDefault="00570FA1" w:rsidP="00394A23">
      <w:pPr>
        <w:jc w:val="center"/>
        <w:rPr>
          <w:rFonts w:ascii="Arial" w:hAnsi="Arial" w:cs="Arial"/>
          <w:b/>
        </w:rPr>
      </w:pPr>
    </w:p>
    <w:p w14:paraId="0671B304" w14:textId="3F85BDAF" w:rsidR="006925E6" w:rsidRPr="004F792B" w:rsidRDefault="00783137" w:rsidP="00394A23">
      <w:pPr>
        <w:jc w:val="center"/>
        <w:rPr>
          <w:rFonts w:ascii="Arial" w:hAnsi="Arial" w:cs="Arial"/>
        </w:rPr>
      </w:pPr>
      <w:r>
        <w:rPr>
          <w:rFonts w:ascii="Arial" w:hAnsi="Arial" w:cs="Arial"/>
          <w:b/>
        </w:rPr>
        <w:t>F</w:t>
      </w:r>
      <w:r w:rsidR="0045647A">
        <w:rPr>
          <w:rFonts w:ascii="Arial" w:hAnsi="Arial" w:cs="Arial"/>
          <w:b/>
        </w:rPr>
        <w:t>amily Movie Night</w:t>
      </w:r>
      <w:r w:rsidR="0045647A">
        <w:rPr>
          <w:rFonts w:ascii="Arial" w:hAnsi="Arial" w:cs="Arial"/>
          <w:b/>
        </w:rPr>
        <w:br/>
        <w:t xml:space="preserve">Fridays 2:00 – 4:00 </w:t>
      </w:r>
    </w:p>
    <w:p w14:paraId="52ED58B9" w14:textId="77777777" w:rsidR="006925E6" w:rsidRPr="004F792B" w:rsidRDefault="009C3497" w:rsidP="006925E6">
      <w:pPr>
        <w:jc w:val="both"/>
        <w:rPr>
          <w:rFonts w:ascii="Arial" w:hAnsi="Arial" w:cs="Arial"/>
        </w:rPr>
      </w:pPr>
      <w:r>
        <w:rPr>
          <w:rFonts w:ascii="Arial" w:hAnsi="Arial" w:cs="Arial"/>
          <w:b/>
          <w:noProof/>
        </w:rPr>
        <w:drawing>
          <wp:anchor distT="0" distB="0" distL="114300" distR="114300" simplePos="0" relativeHeight="251752448" behindDoc="1" locked="0" layoutInCell="1" allowOverlap="1" wp14:anchorId="0B02A739" wp14:editId="58F9257A">
            <wp:simplePos x="0" y="0"/>
            <wp:positionH relativeFrom="column">
              <wp:posOffset>12700</wp:posOffset>
            </wp:positionH>
            <wp:positionV relativeFrom="paragraph">
              <wp:posOffset>98425</wp:posOffset>
            </wp:positionV>
            <wp:extent cx="1606550" cy="1606550"/>
            <wp:effectExtent l="0" t="0" r="6350" b="6350"/>
            <wp:wrapTight wrapText="bothSides">
              <wp:wrapPolygon edited="0">
                <wp:start x="0" y="0"/>
                <wp:lineTo x="0" y="21515"/>
                <wp:lineTo x="21515" y="21515"/>
                <wp:lineTo x="21515" y="0"/>
                <wp:lineTo x="0" y="0"/>
              </wp:wrapPolygon>
            </wp:wrapTight>
            <wp:docPr id="13144391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39179" name="Picture 1314439179"/>
                    <pic:cNvPicPr/>
                  </pic:nvPicPr>
                  <pic:blipFill>
                    <a:blip r:embed="rId25">
                      <a:extLst>
                        <a:ext uri="{28A0092B-C50C-407E-A947-70E740481C1C}">
                          <a14:useLocalDpi xmlns:a14="http://schemas.microsoft.com/office/drawing/2010/main" val="0"/>
                        </a:ext>
                      </a:extLst>
                    </a:blip>
                    <a:stretch>
                      <a:fillRect/>
                    </a:stretch>
                  </pic:blipFill>
                  <pic:spPr>
                    <a:xfrm>
                      <a:off x="0" y="0"/>
                      <a:ext cx="1606550" cy="1606550"/>
                    </a:xfrm>
                    <a:prstGeom prst="rect">
                      <a:avLst/>
                    </a:prstGeom>
                  </pic:spPr>
                </pic:pic>
              </a:graphicData>
            </a:graphic>
            <wp14:sizeRelH relativeFrom="page">
              <wp14:pctWidth>0</wp14:pctWidth>
            </wp14:sizeRelH>
            <wp14:sizeRelV relativeFrom="page">
              <wp14:pctHeight>0</wp14:pctHeight>
            </wp14:sizeRelV>
          </wp:anchor>
        </w:drawing>
      </w:r>
    </w:p>
    <w:p w14:paraId="76719ADA" w14:textId="77777777" w:rsidR="0045647A" w:rsidRPr="009C3497" w:rsidRDefault="0045647A" w:rsidP="0045647A">
      <w:pPr>
        <w:pStyle w:val="ListParagraph"/>
        <w:spacing w:after="160" w:line="259" w:lineRule="auto"/>
        <w:ind w:left="2430"/>
        <w:rPr>
          <w:sz w:val="28"/>
          <w:szCs w:val="28"/>
        </w:rPr>
      </w:pPr>
      <w:r w:rsidRPr="009C3497">
        <w:rPr>
          <w:sz w:val="28"/>
          <w:szCs w:val="28"/>
        </w:rPr>
        <w:t>Dumbo (6/12)</w:t>
      </w:r>
    </w:p>
    <w:p w14:paraId="7F4EA1BD" w14:textId="77777777" w:rsidR="0045647A" w:rsidRPr="009C3497" w:rsidRDefault="0045647A" w:rsidP="0045647A">
      <w:pPr>
        <w:pStyle w:val="ListParagraph"/>
        <w:spacing w:after="160" w:line="259" w:lineRule="auto"/>
        <w:ind w:left="2430"/>
        <w:rPr>
          <w:sz w:val="28"/>
          <w:szCs w:val="28"/>
        </w:rPr>
      </w:pPr>
      <w:r w:rsidRPr="009C3497">
        <w:rPr>
          <w:sz w:val="28"/>
          <w:szCs w:val="28"/>
        </w:rPr>
        <w:t>Up (6/19)</w:t>
      </w:r>
    </w:p>
    <w:p w14:paraId="069FDC4E" w14:textId="77777777" w:rsidR="0045647A" w:rsidRPr="009C3497" w:rsidRDefault="0045647A" w:rsidP="0045647A">
      <w:pPr>
        <w:pStyle w:val="ListParagraph"/>
        <w:spacing w:after="160" w:line="259" w:lineRule="auto"/>
        <w:ind w:left="2430"/>
        <w:rPr>
          <w:sz w:val="28"/>
          <w:szCs w:val="28"/>
        </w:rPr>
      </w:pPr>
      <w:r w:rsidRPr="009C3497">
        <w:rPr>
          <w:sz w:val="28"/>
          <w:szCs w:val="28"/>
        </w:rPr>
        <w:t>Ice Age (6/26)</w:t>
      </w:r>
    </w:p>
    <w:p w14:paraId="3DD34D90" w14:textId="77777777" w:rsidR="0045647A" w:rsidRPr="009C3497" w:rsidRDefault="0045647A" w:rsidP="0045647A">
      <w:pPr>
        <w:pStyle w:val="ListParagraph"/>
        <w:spacing w:after="160" w:line="259" w:lineRule="auto"/>
        <w:ind w:left="2430"/>
        <w:rPr>
          <w:sz w:val="28"/>
          <w:szCs w:val="28"/>
        </w:rPr>
      </w:pPr>
      <w:r w:rsidRPr="009C3497">
        <w:rPr>
          <w:sz w:val="28"/>
          <w:szCs w:val="28"/>
        </w:rPr>
        <w:t xml:space="preserve">National </w:t>
      </w:r>
      <w:proofErr w:type="gramStart"/>
      <w:r w:rsidRPr="009C3497">
        <w:rPr>
          <w:sz w:val="28"/>
          <w:szCs w:val="28"/>
        </w:rPr>
        <w:t>Treasure(</w:t>
      </w:r>
      <w:proofErr w:type="gramEnd"/>
      <w:r w:rsidRPr="009C3497">
        <w:rPr>
          <w:sz w:val="28"/>
          <w:szCs w:val="28"/>
        </w:rPr>
        <w:t>7/3)</w:t>
      </w:r>
    </w:p>
    <w:p w14:paraId="6E53741D" w14:textId="77777777" w:rsidR="0045647A" w:rsidRPr="009C3497" w:rsidRDefault="0045647A" w:rsidP="0045647A">
      <w:pPr>
        <w:pStyle w:val="ListParagraph"/>
        <w:spacing w:after="160" w:line="259" w:lineRule="auto"/>
        <w:ind w:left="2430"/>
        <w:rPr>
          <w:sz w:val="28"/>
          <w:szCs w:val="28"/>
        </w:rPr>
      </w:pPr>
      <w:r w:rsidRPr="009C3497">
        <w:rPr>
          <w:sz w:val="28"/>
          <w:szCs w:val="28"/>
        </w:rPr>
        <w:t>Sing (7/10)</w:t>
      </w:r>
    </w:p>
    <w:p w14:paraId="129A5E78" w14:textId="77777777" w:rsidR="0061058B" w:rsidRPr="004F792B" w:rsidRDefault="0061058B" w:rsidP="004F4054">
      <w:pPr>
        <w:jc w:val="center"/>
        <w:rPr>
          <w:rFonts w:ascii="Arial" w:hAnsi="Arial" w:cs="Arial"/>
          <w:b/>
        </w:rPr>
      </w:pPr>
    </w:p>
    <w:p w14:paraId="36F29722" w14:textId="77777777" w:rsidR="007608BD" w:rsidRDefault="007608BD" w:rsidP="00783137">
      <w:pPr>
        <w:shd w:val="clear" w:color="auto" w:fill="FFFFFF"/>
        <w:jc w:val="center"/>
        <w:rPr>
          <w:rFonts w:ascii="Arial" w:hAnsi="Arial" w:cs="Arial"/>
          <w:b/>
          <w:bCs/>
          <w:sz w:val="28"/>
          <w:szCs w:val="28"/>
        </w:rPr>
      </w:pPr>
    </w:p>
    <w:p w14:paraId="139CB5F7" w14:textId="77777777" w:rsidR="00783137" w:rsidRDefault="00783137" w:rsidP="00783137">
      <w:pPr>
        <w:shd w:val="clear" w:color="auto" w:fill="FFFFFF"/>
        <w:jc w:val="center"/>
        <w:rPr>
          <w:rFonts w:ascii="Arial" w:hAnsi="Arial" w:cs="Arial"/>
          <w:color w:val="000000"/>
          <w:sz w:val="28"/>
          <w:szCs w:val="28"/>
        </w:rPr>
      </w:pPr>
      <w:r w:rsidRPr="00783137">
        <w:rPr>
          <w:rFonts w:ascii="Arial" w:hAnsi="Arial" w:cs="Arial"/>
          <w:b/>
          <w:bCs/>
          <w:sz w:val="28"/>
          <w:szCs w:val="28"/>
        </w:rPr>
        <w:t xml:space="preserve">Upcoming </w:t>
      </w:r>
      <w:r w:rsidR="007608BD">
        <w:rPr>
          <w:rFonts w:ascii="Arial" w:hAnsi="Arial" w:cs="Arial"/>
          <w:b/>
          <w:bCs/>
          <w:sz w:val="28"/>
          <w:szCs w:val="28"/>
        </w:rPr>
        <w:t>Events</w:t>
      </w:r>
      <w:r w:rsidRPr="00783137">
        <w:rPr>
          <w:rFonts w:ascii="Arial" w:hAnsi="Arial" w:cs="Arial"/>
          <w:b/>
          <w:bCs/>
          <w:sz w:val="28"/>
          <w:szCs w:val="28"/>
        </w:rPr>
        <w:br/>
      </w:r>
    </w:p>
    <w:p w14:paraId="7DFD8A8F" w14:textId="77777777" w:rsidR="00783137" w:rsidRPr="00783137" w:rsidRDefault="007608BD" w:rsidP="00783137">
      <w:pPr>
        <w:shd w:val="clear" w:color="auto" w:fill="FFFFFF"/>
        <w:jc w:val="center"/>
        <w:rPr>
          <w:rFonts w:ascii="Arial" w:hAnsi="Arial" w:cs="Arial"/>
          <w:color w:val="000000"/>
          <w:sz w:val="28"/>
          <w:szCs w:val="28"/>
        </w:rPr>
      </w:pPr>
      <w:r>
        <w:rPr>
          <w:rFonts w:ascii="Arial" w:hAnsi="Arial" w:cs="Arial"/>
          <w:noProof/>
          <w:color w:val="000000"/>
          <w:sz w:val="28"/>
          <w:szCs w:val="28"/>
        </w:rPr>
        <w:drawing>
          <wp:inline distT="0" distB="0" distL="0" distR="0" wp14:anchorId="030ACB95" wp14:editId="4C0E6130">
            <wp:extent cx="3173730" cy="3173730"/>
            <wp:effectExtent l="0" t="0" r="1270" b="1270"/>
            <wp:docPr id="21196492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649211" name="Picture 211964921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82068" cy="3182068"/>
                    </a:xfrm>
                    <a:prstGeom prst="rect">
                      <a:avLst/>
                    </a:prstGeom>
                  </pic:spPr>
                </pic:pic>
              </a:graphicData>
            </a:graphic>
          </wp:inline>
        </w:drawing>
      </w:r>
    </w:p>
    <w:p w14:paraId="02B99B3F" w14:textId="77777777" w:rsidR="009C3497" w:rsidRDefault="009C3497" w:rsidP="006930FD">
      <w:pPr>
        <w:jc w:val="center"/>
        <w:rPr>
          <w:rFonts w:ascii="Arial" w:hAnsi="Arial" w:cs="Arial"/>
        </w:rPr>
      </w:pPr>
    </w:p>
    <w:p w14:paraId="1925D8F7" w14:textId="77777777" w:rsidR="00CA400D" w:rsidRDefault="00CA400D" w:rsidP="006930FD">
      <w:pPr>
        <w:jc w:val="center"/>
        <w:rPr>
          <w:rFonts w:ascii="Arial" w:hAnsi="Arial" w:cs="Arial"/>
        </w:rPr>
      </w:pPr>
    </w:p>
    <w:p w14:paraId="258566C7" w14:textId="4429F842" w:rsidR="00783137" w:rsidRDefault="00783137" w:rsidP="006930FD">
      <w:pPr>
        <w:jc w:val="center"/>
        <w:rPr>
          <w:rFonts w:ascii="Arial" w:hAnsi="Arial" w:cs="Arial"/>
        </w:rPr>
      </w:pPr>
      <w:r w:rsidRPr="004F792B">
        <w:rPr>
          <w:rFonts w:ascii="Arial" w:hAnsi="Arial" w:cs="Arial"/>
          <w:noProof/>
        </w:rPr>
        <w:drawing>
          <wp:anchor distT="0" distB="0" distL="114300" distR="114300" simplePos="0" relativeHeight="251727872" behindDoc="0" locked="0" layoutInCell="1" allowOverlap="0" wp14:anchorId="7EFB91F7" wp14:editId="1053D5ED">
            <wp:simplePos x="0" y="0"/>
            <wp:positionH relativeFrom="column">
              <wp:posOffset>41910</wp:posOffset>
            </wp:positionH>
            <wp:positionV relativeFrom="paragraph">
              <wp:posOffset>31115</wp:posOffset>
            </wp:positionV>
            <wp:extent cx="1466850" cy="1711325"/>
            <wp:effectExtent l="0" t="0" r="6350" b="3175"/>
            <wp:wrapThrough wrapText="bothSides">
              <wp:wrapPolygon edited="0">
                <wp:start x="0" y="0"/>
                <wp:lineTo x="0" y="21480"/>
                <wp:lineTo x="21506" y="21480"/>
                <wp:lineTo x="21506" y="0"/>
                <wp:lineTo x="0" y="0"/>
              </wp:wrapPolygon>
            </wp:wrapThrough>
            <wp:docPr id="62009954" name="Picture 62009954" descr="may06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y06_02"/>
                    <pic:cNvPicPr>
                      <a:picLocks noChangeAspect="1" noChangeArrowheads="1"/>
                    </pic:cNvPicPr>
                  </pic:nvPicPr>
                  <pic:blipFill>
                    <a:blip r:embed="rId27" cstate="print"/>
                    <a:srcRect/>
                    <a:stretch>
                      <a:fillRect/>
                    </a:stretch>
                  </pic:blipFill>
                  <pic:spPr bwMode="auto">
                    <a:xfrm>
                      <a:off x="0" y="0"/>
                      <a:ext cx="1466850" cy="1711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9C49E31" w14:textId="77777777" w:rsidR="007608BD" w:rsidRDefault="007608BD" w:rsidP="006930FD">
      <w:pPr>
        <w:jc w:val="center"/>
        <w:rPr>
          <w:rFonts w:ascii="Arial" w:hAnsi="Arial" w:cs="Arial"/>
        </w:rPr>
      </w:pPr>
    </w:p>
    <w:p w14:paraId="56F56344" w14:textId="77777777" w:rsidR="007608BD" w:rsidRDefault="007608BD" w:rsidP="006930FD">
      <w:pPr>
        <w:jc w:val="center"/>
        <w:rPr>
          <w:rFonts w:ascii="Arial" w:hAnsi="Arial" w:cs="Arial"/>
        </w:rPr>
      </w:pPr>
    </w:p>
    <w:p w14:paraId="1EEDFAA7" w14:textId="77777777" w:rsidR="006027B7" w:rsidRPr="007608BD" w:rsidRDefault="009C3497" w:rsidP="006930FD">
      <w:pPr>
        <w:jc w:val="center"/>
        <w:rPr>
          <w:rFonts w:ascii="Arial" w:hAnsi="Arial" w:cs="Arial"/>
        </w:rPr>
      </w:pPr>
      <w:r w:rsidRPr="007608BD">
        <w:rPr>
          <w:rFonts w:ascii="Arial" w:hAnsi="Arial" w:cs="Arial"/>
        </w:rPr>
        <w:t>F</w:t>
      </w:r>
      <w:r w:rsidR="006027B7" w:rsidRPr="007608BD">
        <w:rPr>
          <w:rFonts w:ascii="Arial" w:hAnsi="Arial" w:cs="Arial"/>
        </w:rPr>
        <w:t>riends of the Library</w:t>
      </w:r>
    </w:p>
    <w:p w14:paraId="2AB58F11" w14:textId="77777777" w:rsidR="006027B7" w:rsidRPr="007608BD" w:rsidRDefault="006027B7" w:rsidP="006027B7">
      <w:pPr>
        <w:tabs>
          <w:tab w:val="left" w:pos="360"/>
        </w:tabs>
        <w:jc w:val="center"/>
        <w:rPr>
          <w:rFonts w:ascii="Arial" w:hAnsi="Arial" w:cs="Arial"/>
        </w:rPr>
      </w:pPr>
      <w:r w:rsidRPr="007608BD">
        <w:rPr>
          <w:rFonts w:ascii="Arial" w:hAnsi="Arial" w:cs="Arial"/>
        </w:rPr>
        <w:t>P. O. Box 2183</w:t>
      </w:r>
    </w:p>
    <w:p w14:paraId="123E5413" w14:textId="77777777" w:rsidR="006027B7" w:rsidRPr="007608BD" w:rsidRDefault="006027B7" w:rsidP="006027B7">
      <w:pPr>
        <w:tabs>
          <w:tab w:val="left" w:pos="360"/>
        </w:tabs>
        <w:jc w:val="center"/>
        <w:rPr>
          <w:rFonts w:ascii="Arial" w:hAnsi="Arial" w:cs="Arial"/>
        </w:rPr>
      </w:pPr>
      <w:r w:rsidRPr="007608BD">
        <w:rPr>
          <w:rFonts w:ascii="Arial" w:hAnsi="Arial" w:cs="Arial"/>
        </w:rPr>
        <w:t>Idyllwild CA 92549</w:t>
      </w:r>
    </w:p>
    <w:p w14:paraId="7C2C08A8" w14:textId="77777777" w:rsidR="00547065" w:rsidRPr="007608BD" w:rsidRDefault="00547065" w:rsidP="005B6764">
      <w:pPr>
        <w:rPr>
          <w:rFonts w:ascii="Arial" w:hAnsi="Arial" w:cs="Arial"/>
          <w:b/>
          <w:u w:val="single"/>
        </w:rPr>
      </w:pPr>
    </w:p>
    <w:p w14:paraId="048DA353" w14:textId="77777777" w:rsidR="00A02113" w:rsidRDefault="00673DCB" w:rsidP="005B6764">
      <w:pPr>
        <w:rPr>
          <w:rFonts w:ascii="Arial" w:hAnsi="Arial" w:cs="Arial"/>
          <w:b/>
          <w:u w:val="single"/>
        </w:rPr>
      </w:pPr>
      <w:r w:rsidRPr="004F792B">
        <w:rPr>
          <w:rFonts w:ascii="Arial" w:hAnsi="Arial" w:cs="Arial"/>
          <w:b/>
          <w:u w:val="single"/>
        </w:rPr>
        <w:t xml:space="preserve">      </w:t>
      </w:r>
    </w:p>
    <w:p w14:paraId="6F948934" w14:textId="77777777" w:rsidR="00A02113" w:rsidRDefault="00A02113" w:rsidP="005B6764">
      <w:pPr>
        <w:rPr>
          <w:rFonts w:ascii="Arial" w:hAnsi="Arial" w:cs="Arial"/>
          <w:b/>
          <w:u w:val="single"/>
        </w:rPr>
      </w:pPr>
    </w:p>
    <w:p w14:paraId="4055183B" w14:textId="48BF57B5" w:rsidR="00673DCB" w:rsidRPr="004F792B" w:rsidRDefault="00673DCB" w:rsidP="005B6764">
      <w:pPr>
        <w:rPr>
          <w:rFonts w:ascii="Arial" w:hAnsi="Arial" w:cs="Arial"/>
          <w:b/>
          <w:u w:val="single"/>
        </w:rPr>
      </w:pPr>
      <w:r w:rsidRPr="004F792B">
        <w:rPr>
          <w:rFonts w:ascii="Arial" w:hAnsi="Arial" w:cs="Arial"/>
          <w:b/>
          <w:u w:val="single"/>
        </w:rPr>
        <w:t xml:space="preserve">          </w:t>
      </w:r>
    </w:p>
    <w:p w14:paraId="28DCCD76" w14:textId="77777777" w:rsidR="007D7027" w:rsidRDefault="007D7027" w:rsidP="0021294A">
      <w:pPr>
        <w:pBdr>
          <w:bottom w:val="single" w:sz="4" w:space="0" w:color="auto"/>
        </w:pBdr>
        <w:spacing w:afterLines="60" w:after="144"/>
        <w:jc w:val="both"/>
        <w:rPr>
          <w:rFonts w:ascii="Arial" w:hAnsi="Arial" w:cs="Arial"/>
          <w:b/>
        </w:rPr>
      </w:pPr>
      <w:r w:rsidRPr="004F792B">
        <w:rPr>
          <w:rFonts w:ascii="Arial" w:hAnsi="Arial" w:cs="Arial"/>
          <w:b/>
        </w:rPr>
        <w:t xml:space="preserve"> </w:t>
      </w:r>
    </w:p>
    <w:p w14:paraId="52003468" w14:textId="50E67396" w:rsidR="00A02113" w:rsidRPr="004F792B" w:rsidRDefault="00A02113" w:rsidP="0021294A">
      <w:pPr>
        <w:pBdr>
          <w:bottom w:val="single" w:sz="4" w:space="0" w:color="auto"/>
        </w:pBdr>
        <w:spacing w:afterLines="60" w:after="144"/>
        <w:jc w:val="both"/>
        <w:rPr>
          <w:rFonts w:ascii="Arial" w:hAnsi="Arial" w:cs="Arial"/>
          <w:b/>
        </w:rPr>
        <w:sectPr w:rsidR="00A02113" w:rsidRPr="004F792B" w:rsidSect="00906B98">
          <w:headerReference w:type="default" r:id="rId28"/>
          <w:type w:val="continuous"/>
          <w:pgSz w:w="12240" w:h="15840" w:code="1"/>
          <w:pgMar w:top="576" w:right="720" w:bottom="576" w:left="720" w:header="720" w:footer="720" w:gutter="0"/>
          <w:cols w:num="2" w:sep="1" w:space="720"/>
        </w:sectPr>
      </w:pPr>
    </w:p>
    <w:p w14:paraId="6CE75411" w14:textId="77777777" w:rsidR="00C70D30" w:rsidRPr="004F792B" w:rsidRDefault="00C70D30" w:rsidP="00C70D30">
      <w:pPr>
        <w:pBdr>
          <w:top w:val="single" w:sz="4" w:space="0" w:color="auto"/>
          <w:left w:val="single" w:sz="4" w:space="3" w:color="auto"/>
          <w:bottom w:val="single" w:sz="4" w:space="1" w:color="auto"/>
          <w:right w:val="single" w:sz="4" w:space="9" w:color="auto"/>
        </w:pBdr>
        <w:tabs>
          <w:tab w:val="left" w:pos="360"/>
          <w:tab w:val="right" w:leader="dot" w:pos="9630"/>
        </w:tabs>
        <w:rPr>
          <w:rFonts w:ascii="Arial" w:hAnsi="Arial" w:cs="Arial"/>
          <w:b/>
        </w:rPr>
      </w:pPr>
      <w:r w:rsidRPr="004F792B">
        <w:rPr>
          <w:rFonts w:ascii="Arial" w:hAnsi="Arial" w:cs="Arial"/>
        </w:rPr>
        <w:lastRenderedPageBreak/>
        <w:t>□</w:t>
      </w:r>
      <w:r w:rsidRPr="004F792B">
        <w:rPr>
          <w:rFonts w:ascii="Arial" w:hAnsi="Arial" w:cs="Arial"/>
          <w:b/>
        </w:rPr>
        <w:t xml:space="preserve"> Individual</w:t>
      </w:r>
      <w:r w:rsidRPr="004F792B">
        <w:rPr>
          <w:rFonts w:ascii="Arial" w:hAnsi="Arial" w:cs="Arial"/>
        </w:rPr>
        <w:tab/>
      </w:r>
      <w:r w:rsidRPr="004F792B">
        <w:rPr>
          <w:rFonts w:ascii="Arial" w:hAnsi="Arial" w:cs="Arial"/>
          <w:b/>
        </w:rPr>
        <w:t xml:space="preserve">$15.00  </w:t>
      </w:r>
    </w:p>
    <w:p w14:paraId="01910BA9" w14:textId="77777777" w:rsidR="00C70D30" w:rsidRPr="004F792B" w:rsidRDefault="00C70D30" w:rsidP="00C70D30">
      <w:pPr>
        <w:pBdr>
          <w:top w:val="single" w:sz="4" w:space="0" w:color="auto"/>
          <w:left w:val="single" w:sz="4" w:space="3" w:color="auto"/>
          <w:bottom w:val="single" w:sz="4" w:space="1" w:color="auto"/>
          <w:right w:val="single" w:sz="4" w:space="9" w:color="auto"/>
        </w:pBdr>
        <w:tabs>
          <w:tab w:val="left" w:pos="360"/>
          <w:tab w:val="right" w:leader="dot" w:pos="9630"/>
        </w:tabs>
        <w:rPr>
          <w:rFonts w:ascii="Arial" w:hAnsi="Arial" w:cs="Arial"/>
          <w:b/>
        </w:rPr>
      </w:pPr>
      <w:r w:rsidRPr="004F792B">
        <w:rPr>
          <w:rFonts w:ascii="Arial" w:hAnsi="Arial" w:cs="Arial"/>
        </w:rPr>
        <w:t>□</w:t>
      </w:r>
      <w:r w:rsidRPr="004F792B">
        <w:rPr>
          <w:rFonts w:ascii="Arial" w:hAnsi="Arial" w:cs="Arial"/>
          <w:b/>
        </w:rPr>
        <w:t xml:space="preserve"> Family</w:t>
      </w:r>
      <w:r w:rsidRPr="004F792B">
        <w:rPr>
          <w:rFonts w:ascii="Arial" w:hAnsi="Arial" w:cs="Arial"/>
          <w:b/>
        </w:rPr>
        <w:tab/>
        <w:t xml:space="preserve">$25.00  </w:t>
      </w:r>
    </w:p>
    <w:p w14:paraId="3479130F" w14:textId="77777777" w:rsidR="00C70D30" w:rsidRPr="004F792B" w:rsidRDefault="00C70D30" w:rsidP="00C70D30">
      <w:pPr>
        <w:pBdr>
          <w:top w:val="single" w:sz="4" w:space="0" w:color="auto"/>
          <w:left w:val="single" w:sz="4" w:space="3" w:color="auto"/>
          <w:bottom w:val="single" w:sz="4" w:space="1" w:color="auto"/>
          <w:right w:val="single" w:sz="4" w:space="9" w:color="auto"/>
        </w:pBdr>
        <w:tabs>
          <w:tab w:val="left" w:pos="360"/>
          <w:tab w:val="right" w:leader="dot" w:pos="9630"/>
        </w:tabs>
        <w:rPr>
          <w:rFonts w:ascii="Arial" w:hAnsi="Arial" w:cs="Arial"/>
          <w:b/>
        </w:rPr>
      </w:pPr>
      <w:r w:rsidRPr="004F792B">
        <w:rPr>
          <w:rFonts w:ascii="Arial" w:hAnsi="Arial" w:cs="Arial"/>
        </w:rPr>
        <w:t>□</w:t>
      </w:r>
      <w:r w:rsidRPr="004F792B">
        <w:rPr>
          <w:rFonts w:ascii="Arial" w:hAnsi="Arial" w:cs="Arial"/>
          <w:b/>
        </w:rPr>
        <w:t xml:space="preserve"> Business or Organization</w:t>
      </w:r>
      <w:r w:rsidRPr="004F792B">
        <w:rPr>
          <w:rFonts w:ascii="Arial" w:hAnsi="Arial" w:cs="Arial"/>
        </w:rPr>
        <w:tab/>
      </w:r>
      <w:r w:rsidRPr="004F792B">
        <w:rPr>
          <w:rFonts w:ascii="Arial" w:hAnsi="Arial" w:cs="Arial"/>
          <w:b/>
        </w:rPr>
        <w:t xml:space="preserve">$50.00  </w:t>
      </w:r>
    </w:p>
    <w:p w14:paraId="23DCF6ED" w14:textId="77777777" w:rsidR="00C70D30" w:rsidRPr="004F792B" w:rsidRDefault="00C70D30" w:rsidP="00C70D30">
      <w:pPr>
        <w:pBdr>
          <w:top w:val="single" w:sz="4" w:space="0" w:color="auto"/>
          <w:left w:val="single" w:sz="4" w:space="3" w:color="auto"/>
          <w:bottom w:val="single" w:sz="4" w:space="1" w:color="auto"/>
          <w:right w:val="single" w:sz="4" w:space="9" w:color="auto"/>
        </w:pBdr>
        <w:tabs>
          <w:tab w:val="left" w:pos="360"/>
          <w:tab w:val="right" w:leader="dot" w:pos="9630"/>
        </w:tabs>
        <w:rPr>
          <w:rFonts w:ascii="Arial" w:hAnsi="Arial" w:cs="Arial"/>
          <w:b/>
        </w:rPr>
      </w:pPr>
      <w:r w:rsidRPr="004F792B">
        <w:rPr>
          <w:rFonts w:ascii="Arial" w:hAnsi="Arial" w:cs="Arial"/>
        </w:rPr>
        <w:t>□</w:t>
      </w:r>
      <w:r w:rsidRPr="004F792B">
        <w:rPr>
          <w:rFonts w:ascii="Arial" w:hAnsi="Arial" w:cs="Arial"/>
          <w:b/>
        </w:rPr>
        <w:t xml:space="preserve"> Sapphire </w:t>
      </w:r>
      <w:r w:rsidRPr="004F792B">
        <w:rPr>
          <w:rFonts w:ascii="Arial" w:hAnsi="Arial" w:cs="Arial"/>
        </w:rPr>
        <w:tab/>
      </w:r>
      <w:r w:rsidRPr="004F792B">
        <w:rPr>
          <w:rFonts w:ascii="Arial" w:hAnsi="Arial" w:cs="Arial"/>
          <w:b/>
        </w:rPr>
        <w:t xml:space="preserve">$100.00  </w:t>
      </w:r>
    </w:p>
    <w:p w14:paraId="6EF9A438" w14:textId="77777777" w:rsidR="00C70D30" w:rsidRPr="004F792B" w:rsidRDefault="00C70D30" w:rsidP="00C70D30">
      <w:pPr>
        <w:pBdr>
          <w:top w:val="single" w:sz="4" w:space="0" w:color="auto"/>
          <w:left w:val="single" w:sz="4" w:space="3" w:color="auto"/>
          <w:bottom w:val="single" w:sz="4" w:space="1" w:color="auto"/>
          <w:right w:val="single" w:sz="4" w:space="9" w:color="auto"/>
        </w:pBdr>
        <w:tabs>
          <w:tab w:val="left" w:pos="360"/>
          <w:tab w:val="right" w:leader="dot" w:pos="9630"/>
        </w:tabs>
        <w:rPr>
          <w:rFonts w:ascii="Arial" w:hAnsi="Arial" w:cs="Arial"/>
          <w:b/>
        </w:rPr>
      </w:pPr>
      <w:r w:rsidRPr="004F792B">
        <w:rPr>
          <w:rFonts w:ascii="Arial" w:hAnsi="Arial" w:cs="Arial"/>
        </w:rPr>
        <w:t>□</w:t>
      </w:r>
      <w:r w:rsidRPr="004F792B">
        <w:rPr>
          <w:rFonts w:ascii="Arial" w:hAnsi="Arial" w:cs="Arial"/>
          <w:b/>
        </w:rPr>
        <w:t xml:space="preserve"> Ruby</w:t>
      </w:r>
      <w:r w:rsidRPr="004F792B">
        <w:rPr>
          <w:rFonts w:ascii="Arial" w:hAnsi="Arial" w:cs="Arial"/>
        </w:rPr>
        <w:tab/>
      </w:r>
      <w:r w:rsidRPr="004F792B">
        <w:rPr>
          <w:rFonts w:ascii="Arial" w:hAnsi="Arial" w:cs="Arial"/>
          <w:b/>
        </w:rPr>
        <w:t>$250.00</w:t>
      </w:r>
    </w:p>
    <w:p w14:paraId="7A1DF0CA" w14:textId="77777777" w:rsidR="00C70D30" w:rsidRPr="004F792B" w:rsidRDefault="00C70D30" w:rsidP="0092631C">
      <w:pPr>
        <w:pBdr>
          <w:top w:val="single" w:sz="4" w:space="0" w:color="auto"/>
          <w:left w:val="single" w:sz="4" w:space="3" w:color="auto"/>
          <w:bottom w:val="single" w:sz="4" w:space="1" w:color="auto"/>
          <w:right w:val="single" w:sz="4" w:space="9" w:color="auto"/>
        </w:pBdr>
        <w:tabs>
          <w:tab w:val="left" w:pos="360"/>
          <w:tab w:val="right" w:leader="dot" w:pos="9630"/>
        </w:tabs>
        <w:rPr>
          <w:rFonts w:ascii="Arial" w:hAnsi="Arial" w:cs="Arial"/>
          <w:b/>
        </w:rPr>
      </w:pPr>
    </w:p>
    <w:p w14:paraId="69AB61F4" w14:textId="77777777" w:rsidR="00331D7B" w:rsidRPr="004F792B" w:rsidRDefault="00E2126C" w:rsidP="00331D7B">
      <w:pPr>
        <w:pBdr>
          <w:top w:val="single" w:sz="4" w:space="0" w:color="auto"/>
          <w:left w:val="single" w:sz="4" w:space="3" w:color="auto"/>
          <w:bottom w:val="single" w:sz="4" w:space="1" w:color="auto"/>
          <w:right w:val="single" w:sz="4" w:space="9" w:color="auto"/>
        </w:pBdr>
        <w:tabs>
          <w:tab w:val="left" w:pos="360"/>
          <w:tab w:val="right" w:leader="dot" w:pos="9630"/>
        </w:tabs>
        <w:rPr>
          <w:rFonts w:ascii="Arial" w:hAnsi="Arial" w:cs="Arial"/>
          <w:b/>
        </w:rPr>
      </w:pPr>
      <w:r w:rsidRPr="004F792B">
        <w:rPr>
          <w:rFonts w:ascii="Arial" w:hAnsi="Arial" w:cs="Arial"/>
        </w:rPr>
        <w:t>□</w:t>
      </w:r>
      <w:r w:rsidRPr="004F792B">
        <w:rPr>
          <w:rFonts w:ascii="Arial" w:hAnsi="Arial" w:cs="Arial"/>
          <w:b/>
        </w:rPr>
        <w:t xml:space="preserve"> Emerald</w:t>
      </w:r>
      <w:r w:rsidR="00331D7B" w:rsidRPr="004F792B">
        <w:rPr>
          <w:rFonts w:ascii="Arial" w:hAnsi="Arial" w:cs="Arial"/>
        </w:rPr>
        <w:tab/>
      </w:r>
      <w:r w:rsidR="00331D7B" w:rsidRPr="004F792B">
        <w:rPr>
          <w:rFonts w:ascii="Arial" w:hAnsi="Arial" w:cs="Arial"/>
          <w:b/>
        </w:rPr>
        <w:t>$500.00</w:t>
      </w:r>
    </w:p>
    <w:p w14:paraId="6ED9AF1F" w14:textId="77777777" w:rsidR="00A94C3E" w:rsidRPr="004F792B" w:rsidRDefault="00E2126C" w:rsidP="00505000">
      <w:pPr>
        <w:pBdr>
          <w:top w:val="single" w:sz="4" w:space="0" w:color="auto"/>
          <w:left w:val="single" w:sz="4" w:space="3" w:color="auto"/>
          <w:bottom w:val="single" w:sz="4" w:space="1" w:color="auto"/>
          <w:right w:val="single" w:sz="4" w:space="9" w:color="auto"/>
        </w:pBdr>
        <w:tabs>
          <w:tab w:val="left" w:pos="360"/>
          <w:tab w:val="right" w:leader="dot" w:pos="9630"/>
        </w:tabs>
        <w:spacing w:after="180"/>
        <w:rPr>
          <w:rFonts w:ascii="Arial" w:hAnsi="Arial" w:cs="Arial"/>
          <w:b/>
        </w:rPr>
      </w:pPr>
      <w:r w:rsidRPr="004F792B">
        <w:rPr>
          <w:rFonts w:ascii="Arial" w:hAnsi="Arial" w:cs="Arial"/>
        </w:rPr>
        <w:t>□</w:t>
      </w:r>
      <w:r w:rsidRPr="004F792B">
        <w:rPr>
          <w:rFonts w:ascii="Arial" w:hAnsi="Arial" w:cs="Arial"/>
          <w:b/>
        </w:rPr>
        <w:t xml:space="preserve"> Diamond</w:t>
      </w:r>
      <w:r w:rsidR="00331D7B" w:rsidRPr="004F792B">
        <w:rPr>
          <w:rFonts w:ascii="Arial" w:hAnsi="Arial" w:cs="Arial"/>
        </w:rPr>
        <w:tab/>
      </w:r>
      <w:r w:rsidR="0092631C" w:rsidRPr="004F792B">
        <w:rPr>
          <w:rFonts w:ascii="Arial" w:hAnsi="Arial" w:cs="Arial"/>
          <w:b/>
        </w:rPr>
        <w:t xml:space="preserve">$1000.00 </w:t>
      </w:r>
      <w:r w:rsidR="00A94C3E" w:rsidRPr="004F792B">
        <w:rPr>
          <w:rFonts w:ascii="Arial" w:hAnsi="Arial" w:cs="Arial"/>
          <w:b/>
        </w:rPr>
        <w:t xml:space="preserve"> </w:t>
      </w:r>
    </w:p>
    <w:p w14:paraId="30201E2A" w14:textId="77777777" w:rsidR="00A94C3E" w:rsidRPr="004F792B" w:rsidRDefault="00A94C3E" w:rsidP="00505000">
      <w:pPr>
        <w:pBdr>
          <w:top w:val="single" w:sz="4" w:space="0" w:color="auto"/>
          <w:left w:val="single" w:sz="4" w:space="3" w:color="auto"/>
          <w:bottom w:val="single" w:sz="4" w:space="1" w:color="auto"/>
          <w:right w:val="single" w:sz="4" w:space="9" w:color="auto"/>
        </w:pBdr>
        <w:tabs>
          <w:tab w:val="right" w:leader="underscore" w:pos="9630"/>
        </w:tabs>
        <w:spacing w:after="180"/>
        <w:rPr>
          <w:rFonts w:ascii="Arial" w:hAnsi="Arial" w:cs="Arial"/>
        </w:rPr>
      </w:pPr>
      <w:r w:rsidRPr="004F792B">
        <w:rPr>
          <w:rFonts w:ascii="Arial" w:hAnsi="Arial" w:cs="Arial"/>
          <w:b/>
        </w:rPr>
        <w:t xml:space="preserve">Name </w:t>
      </w:r>
      <w:r w:rsidRPr="004F792B">
        <w:rPr>
          <w:rFonts w:ascii="Arial" w:hAnsi="Arial" w:cs="Arial"/>
        </w:rPr>
        <w:tab/>
      </w:r>
    </w:p>
    <w:p w14:paraId="5B320C4B" w14:textId="77777777" w:rsidR="00A94C3E" w:rsidRPr="004F792B" w:rsidRDefault="00A94C3E" w:rsidP="00A94C3E">
      <w:pPr>
        <w:pBdr>
          <w:top w:val="single" w:sz="4" w:space="0" w:color="auto"/>
          <w:left w:val="single" w:sz="4" w:space="3" w:color="auto"/>
          <w:bottom w:val="single" w:sz="4" w:space="1" w:color="auto"/>
          <w:right w:val="single" w:sz="4" w:space="9" w:color="auto"/>
        </w:pBdr>
        <w:tabs>
          <w:tab w:val="right" w:leader="underscore" w:pos="9630"/>
        </w:tabs>
        <w:spacing w:after="120"/>
        <w:rPr>
          <w:rFonts w:ascii="Arial" w:hAnsi="Arial" w:cs="Arial"/>
          <w:b/>
        </w:rPr>
      </w:pPr>
      <w:r w:rsidRPr="004F792B">
        <w:rPr>
          <w:rFonts w:ascii="Arial" w:hAnsi="Arial" w:cs="Arial"/>
          <w:b/>
        </w:rPr>
        <w:t>Address</w:t>
      </w:r>
      <w:r w:rsidRPr="004F792B">
        <w:rPr>
          <w:rFonts w:ascii="Arial" w:hAnsi="Arial" w:cs="Arial"/>
        </w:rPr>
        <w:tab/>
      </w:r>
      <w:r w:rsidRPr="004F792B">
        <w:rPr>
          <w:rFonts w:ascii="Arial" w:hAnsi="Arial" w:cs="Arial"/>
          <w:b/>
        </w:rPr>
        <w:t xml:space="preserve"> </w:t>
      </w:r>
    </w:p>
    <w:p w14:paraId="2A0E8DB0" w14:textId="77777777" w:rsidR="00A94C3E" w:rsidRPr="004F792B" w:rsidRDefault="00A94C3E" w:rsidP="00A94C3E">
      <w:pPr>
        <w:pBdr>
          <w:top w:val="single" w:sz="4" w:space="0" w:color="auto"/>
          <w:left w:val="single" w:sz="4" w:space="3" w:color="auto"/>
          <w:bottom w:val="single" w:sz="4" w:space="1" w:color="auto"/>
          <w:right w:val="single" w:sz="4" w:space="9" w:color="auto"/>
        </w:pBdr>
        <w:tabs>
          <w:tab w:val="right" w:leader="underscore" w:pos="7200"/>
          <w:tab w:val="left" w:pos="7380"/>
          <w:tab w:val="right" w:leader="dot" w:pos="9630"/>
        </w:tabs>
        <w:spacing w:after="120"/>
        <w:rPr>
          <w:rFonts w:ascii="Arial" w:hAnsi="Arial" w:cs="Arial"/>
          <w:b/>
        </w:rPr>
      </w:pPr>
      <w:r w:rsidRPr="004F792B">
        <w:rPr>
          <w:rFonts w:ascii="Arial" w:hAnsi="Arial" w:cs="Arial"/>
          <w:b/>
        </w:rPr>
        <w:t>City/State/Zip</w:t>
      </w:r>
      <w:r w:rsidRPr="004F792B">
        <w:rPr>
          <w:rFonts w:ascii="Arial" w:hAnsi="Arial" w:cs="Arial"/>
        </w:rPr>
        <w:tab/>
      </w:r>
      <w:r w:rsidRPr="004F792B">
        <w:rPr>
          <w:rFonts w:ascii="Arial" w:hAnsi="Arial" w:cs="Arial"/>
          <w:b/>
        </w:rPr>
        <w:t xml:space="preserve">   Date</w:t>
      </w:r>
      <w:r w:rsidRPr="004F792B">
        <w:rPr>
          <w:rFonts w:ascii="Arial" w:hAnsi="Arial" w:cs="Arial"/>
          <w:b/>
        </w:rPr>
        <w:tab/>
      </w:r>
      <w:r w:rsidR="00E856E4" w:rsidRPr="004F792B">
        <w:rPr>
          <w:rFonts w:ascii="Arial" w:hAnsi="Arial" w:cs="Arial"/>
        </w:rPr>
        <w:t>________________</w:t>
      </w:r>
    </w:p>
    <w:p w14:paraId="0B5E56C2" w14:textId="77777777" w:rsidR="00A94C3E" w:rsidRPr="004F792B" w:rsidRDefault="00A94C3E" w:rsidP="00A94C3E">
      <w:pPr>
        <w:pBdr>
          <w:top w:val="single" w:sz="4" w:space="0" w:color="auto"/>
          <w:left w:val="single" w:sz="4" w:space="3" w:color="auto"/>
          <w:bottom w:val="single" w:sz="4" w:space="1" w:color="auto"/>
          <w:right w:val="single" w:sz="4" w:space="9" w:color="auto"/>
        </w:pBdr>
        <w:tabs>
          <w:tab w:val="right" w:leader="underscore" w:pos="3600"/>
          <w:tab w:val="left" w:pos="4320"/>
          <w:tab w:val="right" w:leader="underscore" w:pos="9630"/>
        </w:tabs>
        <w:spacing w:after="120"/>
        <w:rPr>
          <w:rFonts w:ascii="Arial" w:hAnsi="Arial" w:cs="Arial"/>
          <w:b/>
        </w:rPr>
      </w:pPr>
      <w:r w:rsidRPr="004F792B">
        <w:rPr>
          <w:rFonts w:ascii="Arial" w:hAnsi="Arial" w:cs="Arial"/>
          <w:b/>
        </w:rPr>
        <w:t>Telephone</w:t>
      </w:r>
      <w:r w:rsidRPr="004F792B">
        <w:rPr>
          <w:rFonts w:ascii="Arial" w:hAnsi="Arial" w:cs="Arial"/>
        </w:rPr>
        <w:tab/>
      </w:r>
      <w:r w:rsidRPr="004F792B">
        <w:rPr>
          <w:rFonts w:ascii="Arial" w:hAnsi="Arial" w:cs="Arial"/>
          <w:b/>
        </w:rPr>
        <w:tab/>
        <w:t>e-mail address</w:t>
      </w:r>
      <w:r w:rsidRPr="004F792B">
        <w:rPr>
          <w:rFonts w:ascii="Arial" w:hAnsi="Arial" w:cs="Arial"/>
        </w:rPr>
        <w:tab/>
      </w:r>
    </w:p>
    <w:p w14:paraId="3D32FE55" w14:textId="77777777" w:rsidR="00A94C3E" w:rsidRPr="004F792B" w:rsidRDefault="00A94C3E" w:rsidP="00A94C3E">
      <w:pPr>
        <w:pBdr>
          <w:top w:val="single" w:sz="4" w:space="0" w:color="auto"/>
          <w:left w:val="single" w:sz="4" w:space="3" w:color="auto"/>
          <w:bottom w:val="single" w:sz="4" w:space="1" w:color="auto"/>
          <w:right w:val="single" w:sz="4" w:space="9" w:color="auto"/>
        </w:pBdr>
        <w:tabs>
          <w:tab w:val="left" w:pos="1440"/>
          <w:tab w:val="right" w:pos="3600"/>
          <w:tab w:val="left" w:pos="3780"/>
          <w:tab w:val="right" w:leader="underscore" w:pos="9630"/>
        </w:tabs>
        <w:rPr>
          <w:rFonts w:ascii="Arial" w:hAnsi="Arial" w:cs="Arial"/>
          <w:b/>
        </w:rPr>
      </w:pPr>
      <w:r w:rsidRPr="004F792B">
        <w:rPr>
          <w:rFonts w:ascii="Arial" w:hAnsi="Arial" w:cs="Arial"/>
          <w:b/>
        </w:rPr>
        <w:t xml:space="preserve">  </w:t>
      </w:r>
      <w:r w:rsidRPr="004F792B">
        <w:rPr>
          <w:rFonts w:ascii="Arial" w:hAnsi="Arial" w:cs="Arial"/>
        </w:rPr>
        <w:t>□</w:t>
      </w:r>
      <w:r w:rsidRPr="004F792B">
        <w:rPr>
          <w:rFonts w:ascii="Arial" w:hAnsi="Arial" w:cs="Arial"/>
          <w:b/>
        </w:rPr>
        <w:t xml:space="preserve"> New</w:t>
      </w:r>
      <w:r w:rsidR="00E2126C" w:rsidRPr="004F792B">
        <w:rPr>
          <w:rFonts w:ascii="Arial" w:hAnsi="Arial" w:cs="Arial"/>
          <w:b/>
        </w:rPr>
        <w:tab/>
        <w:t xml:space="preserve"> □</w:t>
      </w:r>
      <w:r w:rsidRPr="004F792B">
        <w:rPr>
          <w:rFonts w:ascii="Arial" w:hAnsi="Arial" w:cs="Arial"/>
          <w:b/>
        </w:rPr>
        <w:t xml:space="preserve"> Renewal</w:t>
      </w:r>
      <w:r w:rsidR="00E2126C" w:rsidRPr="004F792B">
        <w:rPr>
          <w:rFonts w:ascii="Arial" w:hAnsi="Arial" w:cs="Arial"/>
          <w:b/>
        </w:rPr>
        <w:tab/>
        <w:t xml:space="preserve"> </w:t>
      </w:r>
      <w:r w:rsidR="00E2126C" w:rsidRPr="004F792B">
        <w:rPr>
          <w:rFonts w:ascii="Arial" w:hAnsi="Arial" w:cs="Arial"/>
          <w:b/>
        </w:rPr>
        <w:tab/>
      </w:r>
      <w:r w:rsidRPr="004F792B">
        <w:rPr>
          <w:rFonts w:ascii="Arial" w:hAnsi="Arial" w:cs="Arial"/>
        </w:rPr>
        <w:t>□</w:t>
      </w:r>
      <w:r w:rsidRPr="004F792B">
        <w:rPr>
          <w:rFonts w:ascii="Arial" w:hAnsi="Arial" w:cs="Arial"/>
          <w:b/>
        </w:rPr>
        <w:t xml:space="preserve"> Gift from </w:t>
      </w:r>
      <w:r w:rsidRPr="004F792B">
        <w:rPr>
          <w:rFonts w:ascii="Arial" w:hAnsi="Arial" w:cs="Arial"/>
        </w:rPr>
        <w:tab/>
      </w:r>
    </w:p>
    <w:p w14:paraId="6853E303" w14:textId="77777777" w:rsidR="004C7CD9" w:rsidRPr="004F792B" w:rsidRDefault="004C7CD9" w:rsidP="004C7CD9">
      <w:pPr>
        <w:pBdr>
          <w:top w:val="single" w:sz="4" w:space="0" w:color="auto"/>
          <w:left w:val="single" w:sz="4" w:space="3" w:color="auto"/>
          <w:bottom w:val="single" w:sz="4" w:space="1" w:color="auto"/>
          <w:right w:val="single" w:sz="4" w:space="9" w:color="auto"/>
        </w:pBdr>
        <w:tabs>
          <w:tab w:val="right" w:leader="underscore" w:pos="4680"/>
          <w:tab w:val="right" w:leader="dot" w:pos="10080"/>
        </w:tabs>
        <w:spacing w:after="60"/>
        <w:jc w:val="center"/>
        <w:rPr>
          <w:rFonts w:ascii="Arial" w:hAnsi="Arial" w:cs="Arial"/>
          <w:b/>
        </w:rPr>
      </w:pPr>
      <w:r w:rsidRPr="004F792B">
        <w:rPr>
          <w:rFonts w:ascii="Arial" w:hAnsi="Arial" w:cs="Arial"/>
          <w:b/>
        </w:rPr>
        <w:t xml:space="preserve">The Friends of the Idyllwild Library is a 501(c)3 organization. </w:t>
      </w:r>
    </w:p>
    <w:p w14:paraId="7538C5A6" w14:textId="77777777" w:rsidR="004C7CD9" w:rsidRPr="004F792B" w:rsidRDefault="004C7CD9" w:rsidP="004C7CD9">
      <w:pPr>
        <w:pBdr>
          <w:top w:val="single" w:sz="4" w:space="0" w:color="auto"/>
          <w:left w:val="single" w:sz="4" w:space="3" w:color="auto"/>
          <w:bottom w:val="single" w:sz="4" w:space="1" w:color="auto"/>
          <w:right w:val="single" w:sz="4" w:space="9" w:color="auto"/>
        </w:pBdr>
        <w:tabs>
          <w:tab w:val="right" w:leader="underscore" w:pos="4680"/>
          <w:tab w:val="right" w:leader="dot" w:pos="10080"/>
        </w:tabs>
        <w:spacing w:after="60"/>
        <w:jc w:val="center"/>
        <w:rPr>
          <w:rFonts w:ascii="Arial" w:hAnsi="Arial" w:cs="Arial"/>
          <w:b/>
        </w:rPr>
      </w:pPr>
      <w:r w:rsidRPr="004F792B">
        <w:rPr>
          <w:rFonts w:ascii="Arial" w:hAnsi="Arial" w:cs="Arial"/>
          <w:b/>
        </w:rPr>
        <w:t>Contributions are tax deductible as allowed by law.</w:t>
      </w:r>
    </w:p>
    <w:p w14:paraId="1E037029" w14:textId="77777777" w:rsidR="00A94C3E" w:rsidRPr="004F792B" w:rsidRDefault="00A94C3E" w:rsidP="00A94C3E">
      <w:pPr>
        <w:pBdr>
          <w:top w:val="single" w:sz="4" w:space="0" w:color="auto"/>
          <w:left w:val="single" w:sz="4" w:space="3" w:color="auto"/>
          <w:bottom w:val="single" w:sz="4" w:space="1" w:color="auto"/>
          <w:right w:val="single" w:sz="4" w:space="9" w:color="auto"/>
        </w:pBdr>
        <w:tabs>
          <w:tab w:val="right" w:leader="underscore" w:pos="4680"/>
          <w:tab w:val="right" w:leader="dot" w:pos="10080"/>
        </w:tabs>
        <w:spacing w:after="60"/>
        <w:jc w:val="center"/>
        <w:rPr>
          <w:rFonts w:ascii="Arial" w:hAnsi="Arial" w:cs="Arial"/>
          <w:b/>
        </w:rPr>
      </w:pPr>
      <w:r w:rsidRPr="004F792B">
        <w:rPr>
          <w:rFonts w:ascii="Arial" w:hAnsi="Arial" w:cs="Arial"/>
          <w:b/>
        </w:rPr>
        <w:t xml:space="preserve">Please send your </w:t>
      </w:r>
      <w:r w:rsidR="00D16231" w:rsidRPr="004F792B">
        <w:rPr>
          <w:rFonts w:ascii="Arial" w:hAnsi="Arial" w:cs="Arial"/>
          <w:b/>
        </w:rPr>
        <w:t>tax-deductible</w:t>
      </w:r>
      <w:r w:rsidRPr="004F792B">
        <w:rPr>
          <w:rFonts w:ascii="Arial" w:hAnsi="Arial" w:cs="Arial"/>
          <w:b/>
        </w:rPr>
        <w:t xml:space="preserve"> check to:</w:t>
      </w:r>
    </w:p>
    <w:p w14:paraId="04F29C4E" w14:textId="77777777" w:rsidR="00A94C3E" w:rsidRPr="004F792B" w:rsidRDefault="00A94C3E" w:rsidP="00A94C3E">
      <w:pPr>
        <w:pBdr>
          <w:top w:val="single" w:sz="4" w:space="0" w:color="auto"/>
          <w:left w:val="single" w:sz="4" w:space="3" w:color="auto"/>
          <w:bottom w:val="single" w:sz="4" w:space="1" w:color="auto"/>
          <w:right w:val="single" w:sz="4" w:space="9" w:color="auto"/>
        </w:pBdr>
        <w:tabs>
          <w:tab w:val="right" w:leader="underscore" w:pos="4680"/>
          <w:tab w:val="right" w:leader="dot" w:pos="10080"/>
        </w:tabs>
        <w:jc w:val="center"/>
        <w:rPr>
          <w:rFonts w:ascii="Arial" w:hAnsi="Arial" w:cs="Arial"/>
          <w:b/>
        </w:rPr>
      </w:pPr>
      <w:r w:rsidRPr="004F792B">
        <w:rPr>
          <w:rFonts w:ascii="Arial" w:hAnsi="Arial" w:cs="Arial"/>
          <w:b/>
        </w:rPr>
        <w:t>Friends o</w:t>
      </w:r>
      <w:r w:rsidR="00F46AEA" w:rsidRPr="004F792B">
        <w:rPr>
          <w:rFonts w:ascii="Arial" w:hAnsi="Arial" w:cs="Arial"/>
          <w:b/>
        </w:rPr>
        <w:t>f t</w:t>
      </w:r>
      <w:r w:rsidR="00193F72" w:rsidRPr="004F792B">
        <w:rPr>
          <w:rFonts w:ascii="Arial" w:hAnsi="Arial" w:cs="Arial"/>
          <w:b/>
        </w:rPr>
        <w:t>he Idyllwild Library,</w:t>
      </w:r>
      <w:r w:rsidRPr="004F792B">
        <w:rPr>
          <w:rFonts w:ascii="Arial" w:hAnsi="Arial" w:cs="Arial"/>
          <w:b/>
        </w:rPr>
        <w:t xml:space="preserve"> Attn: </w:t>
      </w:r>
      <w:r w:rsidR="00193CB0" w:rsidRPr="004F792B">
        <w:rPr>
          <w:rFonts w:ascii="Arial" w:hAnsi="Arial" w:cs="Arial"/>
          <w:b/>
        </w:rPr>
        <w:t>Jeri John</w:t>
      </w:r>
      <w:r w:rsidRPr="004F792B">
        <w:rPr>
          <w:rFonts w:ascii="Arial" w:hAnsi="Arial" w:cs="Arial"/>
          <w:b/>
        </w:rPr>
        <w:t>, PO</w:t>
      </w:r>
      <w:r w:rsidR="00B5042D" w:rsidRPr="004F792B">
        <w:rPr>
          <w:rFonts w:ascii="Arial" w:hAnsi="Arial" w:cs="Arial"/>
          <w:b/>
        </w:rPr>
        <w:t xml:space="preserve"> Box 21</w:t>
      </w:r>
      <w:r w:rsidR="00261E11" w:rsidRPr="004F792B">
        <w:rPr>
          <w:rFonts w:ascii="Arial" w:hAnsi="Arial" w:cs="Arial"/>
          <w:b/>
        </w:rPr>
        <w:t>83</w:t>
      </w:r>
      <w:r w:rsidRPr="004F792B">
        <w:rPr>
          <w:rFonts w:ascii="Arial" w:hAnsi="Arial" w:cs="Arial"/>
          <w:b/>
        </w:rPr>
        <w:t>, Idyllwild CA 92549</w:t>
      </w:r>
      <w:r w:rsidR="00B5042D" w:rsidRPr="004F792B">
        <w:rPr>
          <w:rFonts w:ascii="Arial" w:hAnsi="Arial" w:cs="Arial"/>
          <w:b/>
        </w:rPr>
        <w:t>-21</w:t>
      </w:r>
      <w:r w:rsidR="001B52DD" w:rsidRPr="004F792B">
        <w:rPr>
          <w:rFonts w:ascii="Arial" w:hAnsi="Arial" w:cs="Arial"/>
          <w:b/>
        </w:rPr>
        <w:t>83</w:t>
      </w:r>
    </w:p>
    <w:p w14:paraId="6A6313C8" w14:textId="77777777" w:rsidR="00EE236C" w:rsidRPr="004F792B" w:rsidRDefault="00EE236C" w:rsidP="00A94C3E">
      <w:pPr>
        <w:pStyle w:val="BodyText"/>
        <w:spacing w:after="0"/>
        <w:ind w:right="331"/>
        <w:rPr>
          <w:rFonts w:ascii="Arial" w:hAnsi="Arial" w:cs="Arial"/>
          <w:sz w:val="24"/>
          <w:szCs w:val="24"/>
        </w:rPr>
      </w:pPr>
    </w:p>
    <w:p w14:paraId="75FAC961" w14:textId="3B7974DE" w:rsidR="00A94C3E" w:rsidRPr="004F792B" w:rsidRDefault="00C70D30" w:rsidP="006930FD">
      <w:pPr>
        <w:tabs>
          <w:tab w:val="left" w:pos="360"/>
        </w:tabs>
        <w:spacing w:before="120"/>
        <w:ind w:right="29"/>
        <w:jc w:val="center"/>
        <w:rPr>
          <w:rFonts w:ascii="Arial" w:hAnsi="Arial" w:cs="Arial"/>
          <w:b/>
        </w:rPr>
        <w:sectPr w:rsidR="00A94C3E" w:rsidRPr="004F792B" w:rsidSect="00906B98">
          <w:headerReference w:type="default" r:id="rId29"/>
          <w:type w:val="continuous"/>
          <w:pgSz w:w="12240" w:h="15840"/>
          <w:pgMar w:top="576" w:right="810" w:bottom="576" w:left="1296" w:header="720" w:footer="720" w:gutter="0"/>
          <w:cols w:sep="1" w:space="720"/>
        </w:sectPr>
      </w:pPr>
      <w:r w:rsidRPr="004F792B">
        <w:rPr>
          <w:rFonts w:ascii="Arial" w:hAnsi="Arial" w:cs="Arial"/>
          <w:b/>
        </w:rPr>
        <w:t>ASK A FRIEND TO JOIN THE FRIENDS OF THE IDYLLWILD LIBRAR</w:t>
      </w:r>
      <w:r w:rsidR="0040528A">
        <w:rPr>
          <w:rFonts w:ascii="Arial" w:hAnsi="Arial" w:cs="Arial"/>
          <w:b/>
        </w:rPr>
        <w:t>Y</w:t>
      </w:r>
    </w:p>
    <w:p w14:paraId="310C7365" w14:textId="77777777" w:rsidR="004F792B" w:rsidRPr="004F792B" w:rsidRDefault="004F792B">
      <w:pPr>
        <w:tabs>
          <w:tab w:val="left" w:pos="2760"/>
        </w:tabs>
        <w:spacing w:after="60"/>
        <w:rPr>
          <w:rFonts w:ascii="Arial" w:hAnsi="Arial" w:cs="Arial"/>
        </w:rPr>
      </w:pPr>
    </w:p>
    <w:sectPr w:rsidR="004F792B" w:rsidRPr="004F792B" w:rsidSect="00906B98">
      <w:type w:val="continuous"/>
      <w:pgSz w:w="12240" w:h="15840"/>
      <w:pgMar w:top="576" w:right="810" w:bottom="576" w:left="1296" w:header="720" w:footer="720" w:gutter="0"/>
      <w:cols w:sep="1"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D4BC10" w14:textId="77777777" w:rsidR="00BF3690" w:rsidRDefault="00BF3690" w:rsidP="00C044B0">
      <w:r>
        <w:separator/>
      </w:r>
    </w:p>
  </w:endnote>
  <w:endnote w:type="continuationSeparator" w:id="0">
    <w:p w14:paraId="111BE675" w14:textId="77777777" w:rsidR="00BF3690" w:rsidRDefault="00BF3690" w:rsidP="00C044B0">
      <w:r>
        <w:continuationSeparator/>
      </w:r>
    </w:p>
  </w:endnote>
  <w:endnote w:type="continuationNotice" w:id="1">
    <w:p w14:paraId="15D8DA83" w14:textId="77777777" w:rsidR="00BF3690" w:rsidRDefault="00BF36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Sans Serif">
    <w:altName w:val="Microsoft Sans Serif"/>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604020202020204"/>
    <w:charset w:val="00"/>
    <w:family w:val="roman"/>
    <w:pitch w:val="default"/>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9607835"/>
      <w:docPartObj>
        <w:docPartGallery w:val="Page Numbers (Bottom of Page)"/>
        <w:docPartUnique/>
      </w:docPartObj>
    </w:sdtPr>
    <w:sdtEndPr>
      <w:rPr>
        <w:noProof/>
      </w:rPr>
    </w:sdtEndPr>
    <w:sdtContent>
      <w:p w14:paraId="45A4511A" w14:textId="77777777" w:rsidR="00F36E75" w:rsidRDefault="00F36E75">
        <w:pPr>
          <w:pStyle w:val="Footer"/>
          <w:jc w:val="center"/>
        </w:pPr>
        <w:r>
          <w:fldChar w:fldCharType="begin"/>
        </w:r>
        <w:r>
          <w:instrText xml:space="preserve"> PAGE   \* MERGEFORMAT </w:instrText>
        </w:r>
        <w:r>
          <w:fldChar w:fldCharType="separate"/>
        </w:r>
        <w:r w:rsidR="00B0288A">
          <w:rPr>
            <w:noProof/>
          </w:rPr>
          <w:t>6</w:t>
        </w:r>
        <w:r>
          <w:rPr>
            <w:noProof/>
          </w:rPr>
          <w:fldChar w:fldCharType="end"/>
        </w:r>
      </w:p>
    </w:sdtContent>
  </w:sdt>
  <w:p w14:paraId="4BC82132" w14:textId="77777777" w:rsidR="00633CFB" w:rsidRDefault="00633CFB" w:rsidP="008B56F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4312648"/>
      <w:docPartObj>
        <w:docPartGallery w:val="Page Numbers (Bottom of Page)"/>
        <w:docPartUnique/>
      </w:docPartObj>
    </w:sdtPr>
    <w:sdtEndPr>
      <w:rPr>
        <w:noProof/>
      </w:rPr>
    </w:sdtEndPr>
    <w:sdtContent>
      <w:p w14:paraId="393552AF" w14:textId="77777777" w:rsidR="001B586A" w:rsidRDefault="001B586A">
        <w:pPr>
          <w:pStyle w:val="Footer"/>
          <w:jc w:val="center"/>
        </w:pPr>
        <w:r>
          <w:fldChar w:fldCharType="begin"/>
        </w:r>
        <w:r>
          <w:instrText xml:space="preserve"> PAGE   \* MERGEFORMAT </w:instrText>
        </w:r>
        <w:r>
          <w:fldChar w:fldCharType="separate"/>
        </w:r>
        <w:r w:rsidR="00B0288A">
          <w:rPr>
            <w:noProof/>
          </w:rPr>
          <w:t>1</w:t>
        </w:r>
        <w:r>
          <w:rPr>
            <w:noProof/>
          </w:rPr>
          <w:fldChar w:fldCharType="end"/>
        </w:r>
      </w:p>
    </w:sdtContent>
  </w:sdt>
  <w:p w14:paraId="4DB1E26F" w14:textId="77777777" w:rsidR="00851344" w:rsidRDefault="008513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1A46FD" w14:textId="77777777" w:rsidR="00BF3690" w:rsidRDefault="00BF3690" w:rsidP="00C044B0">
      <w:r>
        <w:separator/>
      </w:r>
    </w:p>
  </w:footnote>
  <w:footnote w:type="continuationSeparator" w:id="0">
    <w:p w14:paraId="3EE38194" w14:textId="77777777" w:rsidR="00BF3690" w:rsidRDefault="00BF3690" w:rsidP="00C044B0">
      <w:r>
        <w:continuationSeparator/>
      </w:r>
    </w:p>
  </w:footnote>
  <w:footnote w:type="continuationNotice" w:id="1">
    <w:p w14:paraId="40BC14DC" w14:textId="77777777" w:rsidR="00BF3690" w:rsidRDefault="00BF36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615A6" w14:textId="77777777" w:rsidR="00633CFB" w:rsidRDefault="00633CFB">
    <w:pPr>
      <w:pStyle w:val="Header"/>
      <w:pBdr>
        <w:top w:val="single" w:sz="12" w:space="1" w:color="auto"/>
        <w:left w:val="single" w:sz="12" w:space="4" w:color="auto"/>
        <w:bottom w:val="single" w:sz="12" w:space="1" w:color="auto"/>
        <w:right w:val="single" w:sz="12" w:space="4" w:color="auto"/>
      </w:pBdr>
      <w:tabs>
        <w:tab w:val="clear" w:pos="8640"/>
        <w:tab w:val="right" w:pos="9270"/>
      </w:tabs>
      <w:spacing w:before="60" w:after="60"/>
      <w:rPr>
        <w:rFonts w:ascii="MS Sans Serif" w:hAnsi="MS Sans Serif"/>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2FF5F" w14:textId="77777777" w:rsidR="00720263" w:rsidRDefault="00720263">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65DC6" w14:textId="77777777" w:rsidR="00D1769C" w:rsidRPr="009B4F8B" w:rsidRDefault="00D1769C" w:rsidP="00FC6F4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815F6" w14:textId="77777777" w:rsidR="00633CFB" w:rsidRPr="009B4F8B" w:rsidRDefault="00633CFB" w:rsidP="00FC6F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B577E"/>
    <w:multiLevelType w:val="hybridMultilevel"/>
    <w:tmpl w:val="90D8103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04A0127A"/>
    <w:multiLevelType w:val="hybridMultilevel"/>
    <w:tmpl w:val="13DAE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75D23"/>
    <w:multiLevelType w:val="hybridMultilevel"/>
    <w:tmpl w:val="B000A3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EE5202C"/>
    <w:multiLevelType w:val="hybridMultilevel"/>
    <w:tmpl w:val="D526A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F9278FF"/>
    <w:multiLevelType w:val="hybridMultilevel"/>
    <w:tmpl w:val="3E444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1A7546"/>
    <w:multiLevelType w:val="hybridMultilevel"/>
    <w:tmpl w:val="2EC0CC18"/>
    <w:lvl w:ilvl="0" w:tplc="CCAEECB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744A32"/>
    <w:multiLevelType w:val="hybridMultilevel"/>
    <w:tmpl w:val="6996F7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4BC33C4"/>
    <w:multiLevelType w:val="hybridMultilevel"/>
    <w:tmpl w:val="5A003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09338D"/>
    <w:multiLevelType w:val="hybridMultilevel"/>
    <w:tmpl w:val="B338E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376E14"/>
    <w:multiLevelType w:val="hybridMultilevel"/>
    <w:tmpl w:val="63369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F92CF8"/>
    <w:multiLevelType w:val="multilevel"/>
    <w:tmpl w:val="CDAE3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8053EE"/>
    <w:multiLevelType w:val="hybridMultilevel"/>
    <w:tmpl w:val="D3B6673C"/>
    <w:lvl w:ilvl="0" w:tplc="E33C0EE6">
      <w:numFmt w:val="bullet"/>
      <w:lvlText w:val=""/>
      <w:lvlJc w:val="left"/>
      <w:pPr>
        <w:ind w:left="3600" w:hanging="360"/>
      </w:pPr>
      <w:rPr>
        <w:rFonts w:ascii="Wingdings" w:eastAsia="Times New Roman" w:hAnsi="Wingdings" w:cs="Aria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15:restartNumberingAfterBreak="0">
    <w:nsid w:val="2FD96368"/>
    <w:multiLevelType w:val="hybridMultilevel"/>
    <w:tmpl w:val="30988EE4"/>
    <w:lvl w:ilvl="0" w:tplc="73E69B6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DB6140"/>
    <w:multiLevelType w:val="hybridMultilevel"/>
    <w:tmpl w:val="56928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E82DC4"/>
    <w:multiLevelType w:val="hybridMultilevel"/>
    <w:tmpl w:val="CFBA9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9B155D"/>
    <w:multiLevelType w:val="hybridMultilevel"/>
    <w:tmpl w:val="A1F600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9626B1"/>
    <w:multiLevelType w:val="hybridMultilevel"/>
    <w:tmpl w:val="71EE5472"/>
    <w:lvl w:ilvl="0" w:tplc="A358036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255D6B"/>
    <w:multiLevelType w:val="multilevel"/>
    <w:tmpl w:val="AAF89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1790DC4"/>
    <w:multiLevelType w:val="multilevel"/>
    <w:tmpl w:val="AAF89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31A6A36"/>
    <w:multiLevelType w:val="multilevel"/>
    <w:tmpl w:val="DD583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890324"/>
    <w:multiLevelType w:val="hybridMultilevel"/>
    <w:tmpl w:val="3BC66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EA58B0"/>
    <w:multiLevelType w:val="hybridMultilevel"/>
    <w:tmpl w:val="5038D676"/>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6F3B1E"/>
    <w:multiLevelType w:val="hybridMultilevel"/>
    <w:tmpl w:val="13E811C6"/>
    <w:lvl w:ilvl="0" w:tplc="D9E25AF6">
      <w:numFmt w:val="bullet"/>
      <w:lvlText w:val="-"/>
      <w:lvlJc w:val="left"/>
      <w:pPr>
        <w:ind w:left="3240" w:hanging="360"/>
      </w:pPr>
      <w:rPr>
        <w:rFonts w:ascii="Arial" w:eastAsia="Times New Roman" w:hAnsi="Arial" w:cs="Aria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3" w15:restartNumberingAfterBreak="0">
    <w:nsid w:val="7E072579"/>
    <w:multiLevelType w:val="hybridMultilevel"/>
    <w:tmpl w:val="8E98F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1598093">
    <w:abstractNumId w:val="18"/>
  </w:num>
  <w:num w:numId="2" w16cid:durableId="1165630657">
    <w:abstractNumId w:val="2"/>
  </w:num>
  <w:num w:numId="3" w16cid:durableId="283584980">
    <w:abstractNumId w:val="6"/>
  </w:num>
  <w:num w:numId="4" w16cid:durableId="1733237103">
    <w:abstractNumId w:val="3"/>
  </w:num>
  <w:num w:numId="5" w16cid:durableId="1307587626">
    <w:abstractNumId w:val="4"/>
  </w:num>
  <w:num w:numId="6" w16cid:durableId="1708219051">
    <w:abstractNumId w:val="8"/>
  </w:num>
  <w:num w:numId="7" w16cid:durableId="1334607599">
    <w:abstractNumId w:val="1"/>
  </w:num>
  <w:num w:numId="8" w16cid:durableId="1469594858">
    <w:abstractNumId w:val="17"/>
  </w:num>
  <w:num w:numId="9" w16cid:durableId="610237662">
    <w:abstractNumId w:val="6"/>
  </w:num>
  <w:num w:numId="10" w16cid:durableId="1059979386">
    <w:abstractNumId w:val="0"/>
  </w:num>
  <w:num w:numId="11" w16cid:durableId="1979796168">
    <w:abstractNumId w:val="16"/>
  </w:num>
  <w:num w:numId="12" w16cid:durableId="2078940338">
    <w:abstractNumId w:val="12"/>
  </w:num>
  <w:num w:numId="13" w16cid:durableId="1052928437">
    <w:abstractNumId w:val="15"/>
  </w:num>
  <w:num w:numId="14" w16cid:durableId="1407454698">
    <w:abstractNumId w:val="7"/>
  </w:num>
  <w:num w:numId="15" w16cid:durableId="37509142">
    <w:abstractNumId w:val="9"/>
  </w:num>
  <w:num w:numId="16" w16cid:durableId="715854329">
    <w:abstractNumId w:val="13"/>
  </w:num>
  <w:num w:numId="17" w16cid:durableId="1980067379">
    <w:abstractNumId w:val="22"/>
  </w:num>
  <w:num w:numId="18" w16cid:durableId="737626920">
    <w:abstractNumId w:val="11"/>
  </w:num>
  <w:num w:numId="19" w16cid:durableId="1046874431">
    <w:abstractNumId w:val="5"/>
  </w:num>
  <w:num w:numId="20" w16cid:durableId="1606689599">
    <w:abstractNumId w:val="20"/>
  </w:num>
  <w:num w:numId="21" w16cid:durableId="873809940">
    <w:abstractNumId w:val="23"/>
  </w:num>
  <w:num w:numId="22" w16cid:durableId="1515144328">
    <w:abstractNumId w:val="19"/>
  </w:num>
  <w:num w:numId="23" w16cid:durableId="780035869">
    <w:abstractNumId w:val="10"/>
  </w:num>
  <w:num w:numId="24" w16cid:durableId="639457083">
    <w:abstractNumId w:val="14"/>
  </w:num>
  <w:num w:numId="25" w16cid:durableId="1234701064">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8FC"/>
    <w:rsid w:val="00000826"/>
    <w:rsid w:val="00001235"/>
    <w:rsid w:val="000021F0"/>
    <w:rsid w:val="000023CA"/>
    <w:rsid w:val="000028E1"/>
    <w:rsid w:val="000030E0"/>
    <w:rsid w:val="00004181"/>
    <w:rsid w:val="0000418E"/>
    <w:rsid w:val="000043BB"/>
    <w:rsid w:val="0000443D"/>
    <w:rsid w:val="00004F0C"/>
    <w:rsid w:val="00006926"/>
    <w:rsid w:val="00006F5B"/>
    <w:rsid w:val="000074D5"/>
    <w:rsid w:val="00007927"/>
    <w:rsid w:val="00010544"/>
    <w:rsid w:val="00010690"/>
    <w:rsid w:val="000124DF"/>
    <w:rsid w:val="00012D90"/>
    <w:rsid w:val="00012FB3"/>
    <w:rsid w:val="00013E97"/>
    <w:rsid w:val="00015A39"/>
    <w:rsid w:val="000169B2"/>
    <w:rsid w:val="00016C21"/>
    <w:rsid w:val="00016C6A"/>
    <w:rsid w:val="00020469"/>
    <w:rsid w:val="0002063B"/>
    <w:rsid w:val="000208F2"/>
    <w:rsid w:val="00020B1F"/>
    <w:rsid w:val="00021173"/>
    <w:rsid w:val="00021730"/>
    <w:rsid w:val="000227CE"/>
    <w:rsid w:val="00023797"/>
    <w:rsid w:val="000248C1"/>
    <w:rsid w:val="000255DD"/>
    <w:rsid w:val="0002682B"/>
    <w:rsid w:val="0002790D"/>
    <w:rsid w:val="00032931"/>
    <w:rsid w:val="00033179"/>
    <w:rsid w:val="00033961"/>
    <w:rsid w:val="00033B1F"/>
    <w:rsid w:val="00033C71"/>
    <w:rsid w:val="00033F1E"/>
    <w:rsid w:val="000343C4"/>
    <w:rsid w:val="00034CD2"/>
    <w:rsid w:val="0003576A"/>
    <w:rsid w:val="000360E7"/>
    <w:rsid w:val="00036137"/>
    <w:rsid w:val="0003649E"/>
    <w:rsid w:val="00036997"/>
    <w:rsid w:val="00041EE4"/>
    <w:rsid w:val="00042EAB"/>
    <w:rsid w:val="00043248"/>
    <w:rsid w:val="000457EC"/>
    <w:rsid w:val="000459E8"/>
    <w:rsid w:val="00045E20"/>
    <w:rsid w:val="00046801"/>
    <w:rsid w:val="00046E4C"/>
    <w:rsid w:val="00047788"/>
    <w:rsid w:val="00050703"/>
    <w:rsid w:val="00051744"/>
    <w:rsid w:val="00052151"/>
    <w:rsid w:val="00053197"/>
    <w:rsid w:val="000531F1"/>
    <w:rsid w:val="000532C3"/>
    <w:rsid w:val="00053DCB"/>
    <w:rsid w:val="00054183"/>
    <w:rsid w:val="00055563"/>
    <w:rsid w:val="000556E4"/>
    <w:rsid w:val="000566C5"/>
    <w:rsid w:val="00056CEE"/>
    <w:rsid w:val="00057764"/>
    <w:rsid w:val="00057B83"/>
    <w:rsid w:val="00060385"/>
    <w:rsid w:val="0006111E"/>
    <w:rsid w:val="00061224"/>
    <w:rsid w:val="00061965"/>
    <w:rsid w:val="00061E42"/>
    <w:rsid w:val="00063B5B"/>
    <w:rsid w:val="000644F5"/>
    <w:rsid w:val="00065034"/>
    <w:rsid w:val="00067E99"/>
    <w:rsid w:val="00070431"/>
    <w:rsid w:val="00070B6D"/>
    <w:rsid w:val="0007136A"/>
    <w:rsid w:val="00071978"/>
    <w:rsid w:val="00072085"/>
    <w:rsid w:val="00073A3E"/>
    <w:rsid w:val="000748C5"/>
    <w:rsid w:val="00074960"/>
    <w:rsid w:val="00075350"/>
    <w:rsid w:val="00075B3B"/>
    <w:rsid w:val="00075CCC"/>
    <w:rsid w:val="000777BF"/>
    <w:rsid w:val="0007784A"/>
    <w:rsid w:val="000802ED"/>
    <w:rsid w:val="00081060"/>
    <w:rsid w:val="000810F3"/>
    <w:rsid w:val="00082C9D"/>
    <w:rsid w:val="00083BA4"/>
    <w:rsid w:val="00083C68"/>
    <w:rsid w:val="00083E0B"/>
    <w:rsid w:val="00084AB9"/>
    <w:rsid w:val="000862DD"/>
    <w:rsid w:val="00087F2D"/>
    <w:rsid w:val="00090196"/>
    <w:rsid w:val="00090AB8"/>
    <w:rsid w:val="000921E9"/>
    <w:rsid w:val="00092FAB"/>
    <w:rsid w:val="000939F9"/>
    <w:rsid w:val="000942EC"/>
    <w:rsid w:val="00094F8B"/>
    <w:rsid w:val="00094F9F"/>
    <w:rsid w:val="00095781"/>
    <w:rsid w:val="00096107"/>
    <w:rsid w:val="000969F6"/>
    <w:rsid w:val="00097D12"/>
    <w:rsid w:val="000A0614"/>
    <w:rsid w:val="000A1226"/>
    <w:rsid w:val="000A2054"/>
    <w:rsid w:val="000A32E7"/>
    <w:rsid w:val="000A3EF4"/>
    <w:rsid w:val="000A6E22"/>
    <w:rsid w:val="000A6E46"/>
    <w:rsid w:val="000A6F54"/>
    <w:rsid w:val="000B10FC"/>
    <w:rsid w:val="000B17F8"/>
    <w:rsid w:val="000B56FF"/>
    <w:rsid w:val="000B5D6C"/>
    <w:rsid w:val="000B5E8D"/>
    <w:rsid w:val="000B64A8"/>
    <w:rsid w:val="000B64D8"/>
    <w:rsid w:val="000B7035"/>
    <w:rsid w:val="000C05C7"/>
    <w:rsid w:val="000C0AD2"/>
    <w:rsid w:val="000C1447"/>
    <w:rsid w:val="000C1886"/>
    <w:rsid w:val="000C1918"/>
    <w:rsid w:val="000C2225"/>
    <w:rsid w:val="000C3430"/>
    <w:rsid w:val="000C37C4"/>
    <w:rsid w:val="000C38C1"/>
    <w:rsid w:val="000C4CEC"/>
    <w:rsid w:val="000C5A61"/>
    <w:rsid w:val="000C5B8B"/>
    <w:rsid w:val="000C646B"/>
    <w:rsid w:val="000C680C"/>
    <w:rsid w:val="000D0ED6"/>
    <w:rsid w:val="000D1826"/>
    <w:rsid w:val="000D3221"/>
    <w:rsid w:val="000D342B"/>
    <w:rsid w:val="000D4425"/>
    <w:rsid w:val="000D5615"/>
    <w:rsid w:val="000D66A5"/>
    <w:rsid w:val="000D6E3C"/>
    <w:rsid w:val="000D744B"/>
    <w:rsid w:val="000D79EA"/>
    <w:rsid w:val="000E0F83"/>
    <w:rsid w:val="000E1DEA"/>
    <w:rsid w:val="000E2304"/>
    <w:rsid w:val="000E247C"/>
    <w:rsid w:val="000E388B"/>
    <w:rsid w:val="000E3C3C"/>
    <w:rsid w:val="000E4559"/>
    <w:rsid w:val="000E562B"/>
    <w:rsid w:val="000E5B5F"/>
    <w:rsid w:val="000E6DFA"/>
    <w:rsid w:val="000E778F"/>
    <w:rsid w:val="000E7829"/>
    <w:rsid w:val="000F0538"/>
    <w:rsid w:val="000F09AF"/>
    <w:rsid w:val="000F1236"/>
    <w:rsid w:val="000F6B3B"/>
    <w:rsid w:val="000F6C3D"/>
    <w:rsid w:val="000F7E43"/>
    <w:rsid w:val="00100275"/>
    <w:rsid w:val="00100A93"/>
    <w:rsid w:val="001011F6"/>
    <w:rsid w:val="0010142E"/>
    <w:rsid w:val="00103847"/>
    <w:rsid w:val="00103A1C"/>
    <w:rsid w:val="00105E43"/>
    <w:rsid w:val="0010645A"/>
    <w:rsid w:val="0010673D"/>
    <w:rsid w:val="00107096"/>
    <w:rsid w:val="00107661"/>
    <w:rsid w:val="001128D4"/>
    <w:rsid w:val="001129A8"/>
    <w:rsid w:val="00113933"/>
    <w:rsid w:val="001142A8"/>
    <w:rsid w:val="00114645"/>
    <w:rsid w:val="00115A0C"/>
    <w:rsid w:val="00116BB9"/>
    <w:rsid w:val="00116F81"/>
    <w:rsid w:val="00117319"/>
    <w:rsid w:val="001174AB"/>
    <w:rsid w:val="00121685"/>
    <w:rsid w:val="0012285D"/>
    <w:rsid w:val="00123F80"/>
    <w:rsid w:val="00124763"/>
    <w:rsid w:val="001250DB"/>
    <w:rsid w:val="00125B76"/>
    <w:rsid w:val="00126755"/>
    <w:rsid w:val="00126822"/>
    <w:rsid w:val="001269CD"/>
    <w:rsid w:val="00130250"/>
    <w:rsid w:val="001308DF"/>
    <w:rsid w:val="00130FFB"/>
    <w:rsid w:val="00132DEA"/>
    <w:rsid w:val="001337DF"/>
    <w:rsid w:val="001340E8"/>
    <w:rsid w:val="0013434C"/>
    <w:rsid w:val="001344AD"/>
    <w:rsid w:val="00134E44"/>
    <w:rsid w:val="001355CA"/>
    <w:rsid w:val="00135945"/>
    <w:rsid w:val="00135D66"/>
    <w:rsid w:val="00135F2E"/>
    <w:rsid w:val="00135F53"/>
    <w:rsid w:val="00136025"/>
    <w:rsid w:val="00136CA2"/>
    <w:rsid w:val="001400F2"/>
    <w:rsid w:val="001405AE"/>
    <w:rsid w:val="001405C4"/>
    <w:rsid w:val="00140ABA"/>
    <w:rsid w:val="0014108F"/>
    <w:rsid w:val="00141E04"/>
    <w:rsid w:val="00141F60"/>
    <w:rsid w:val="00142A37"/>
    <w:rsid w:val="00143A88"/>
    <w:rsid w:val="00143C92"/>
    <w:rsid w:val="00144E56"/>
    <w:rsid w:val="001460EC"/>
    <w:rsid w:val="00146DAC"/>
    <w:rsid w:val="00147171"/>
    <w:rsid w:val="00147402"/>
    <w:rsid w:val="001478C3"/>
    <w:rsid w:val="00150510"/>
    <w:rsid w:val="001522A1"/>
    <w:rsid w:val="0015250D"/>
    <w:rsid w:val="00152BAF"/>
    <w:rsid w:val="00154B6F"/>
    <w:rsid w:val="001575A4"/>
    <w:rsid w:val="00157A70"/>
    <w:rsid w:val="00161F34"/>
    <w:rsid w:val="001624E3"/>
    <w:rsid w:val="00162E5E"/>
    <w:rsid w:val="00163A93"/>
    <w:rsid w:val="00163E1B"/>
    <w:rsid w:val="00163F42"/>
    <w:rsid w:val="001642E9"/>
    <w:rsid w:val="00164900"/>
    <w:rsid w:val="0016553E"/>
    <w:rsid w:val="00165C1C"/>
    <w:rsid w:val="00166AAF"/>
    <w:rsid w:val="00167958"/>
    <w:rsid w:val="00170847"/>
    <w:rsid w:val="0017090E"/>
    <w:rsid w:val="00170EAD"/>
    <w:rsid w:val="00171701"/>
    <w:rsid w:val="0017223B"/>
    <w:rsid w:val="0017295D"/>
    <w:rsid w:val="001736E5"/>
    <w:rsid w:val="00173813"/>
    <w:rsid w:val="001742D0"/>
    <w:rsid w:val="00174E2B"/>
    <w:rsid w:val="00175654"/>
    <w:rsid w:val="00177544"/>
    <w:rsid w:val="00177F50"/>
    <w:rsid w:val="001808F5"/>
    <w:rsid w:val="00182C2C"/>
    <w:rsid w:val="0018378C"/>
    <w:rsid w:val="00183903"/>
    <w:rsid w:val="00183951"/>
    <w:rsid w:val="0018464B"/>
    <w:rsid w:val="00184A3E"/>
    <w:rsid w:val="00185698"/>
    <w:rsid w:val="001879CD"/>
    <w:rsid w:val="00187BB0"/>
    <w:rsid w:val="0019067F"/>
    <w:rsid w:val="00191000"/>
    <w:rsid w:val="001914D4"/>
    <w:rsid w:val="00191746"/>
    <w:rsid w:val="00192C9F"/>
    <w:rsid w:val="001935FD"/>
    <w:rsid w:val="00193B44"/>
    <w:rsid w:val="00193CB0"/>
    <w:rsid w:val="00193F72"/>
    <w:rsid w:val="00194041"/>
    <w:rsid w:val="001959AD"/>
    <w:rsid w:val="00195A6A"/>
    <w:rsid w:val="00196669"/>
    <w:rsid w:val="001976EA"/>
    <w:rsid w:val="00197C42"/>
    <w:rsid w:val="001A1063"/>
    <w:rsid w:val="001A22B3"/>
    <w:rsid w:val="001A3052"/>
    <w:rsid w:val="001A4E51"/>
    <w:rsid w:val="001A525B"/>
    <w:rsid w:val="001A584F"/>
    <w:rsid w:val="001A66EB"/>
    <w:rsid w:val="001A6F59"/>
    <w:rsid w:val="001B071A"/>
    <w:rsid w:val="001B0A7B"/>
    <w:rsid w:val="001B0CAE"/>
    <w:rsid w:val="001B1196"/>
    <w:rsid w:val="001B176E"/>
    <w:rsid w:val="001B1ED0"/>
    <w:rsid w:val="001B21D1"/>
    <w:rsid w:val="001B3001"/>
    <w:rsid w:val="001B38E6"/>
    <w:rsid w:val="001B3C96"/>
    <w:rsid w:val="001B52DD"/>
    <w:rsid w:val="001B586A"/>
    <w:rsid w:val="001B6218"/>
    <w:rsid w:val="001B6A63"/>
    <w:rsid w:val="001B749D"/>
    <w:rsid w:val="001B7CEB"/>
    <w:rsid w:val="001B7DCD"/>
    <w:rsid w:val="001C0126"/>
    <w:rsid w:val="001C1DA1"/>
    <w:rsid w:val="001C2901"/>
    <w:rsid w:val="001C2E43"/>
    <w:rsid w:val="001C2F6D"/>
    <w:rsid w:val="001C374E"/>
    <w:rsid w:val="001C3EBD"/>
    <w:rsid w:val="001C67DD"/>
    <w:rsid w:val="001C71DB"/>
    <w:rsid w:val="001D0146"/>
    <w:rsid w:val="001D16FA"/>
    <w:rsid w:val="001D1C29"/>
    <w:rsid w:val="001D2E11"/>
    <w:rsid w:val="001D455B"/>
    <w:rsid w:val="001D4A15"/>
    <w:rsid w:val="001D4BB8"/>
    <w:rsid w:val="001D57CC"/>
    <w:rsid w:val="001D57D9"/>
    <w:rsid w:val="001D64E8"/>
    <w:rsid w:val="001D6A59"/>
    <w:rsid w:val="001D780E"/>
    <w:rsid w:val="001D7F7C"/>
    <w:rsid w:val="001E0DEE"/>
    <w:rsid w:val="001E1F6D"/>
    <w:rsid w:val="001E2A1F"/>
    <w:rsid w:val="001E2DC5"/>
    <w:rsid w:val="001E3394"/>
    <w:rsid w:val="001E3873"/>
    <w:rsid w:val="001E4341"/>
    <w:rsid w:val="001E45AF"/>
    <w:rsid w:val="001E6A66"/>
    <w:rsid w:val="001E6C63"/>
    <w:rsid w:val="001E703C"/>
    <w:rsid w:val="001F0C51"/>
    <w:rsid w:val="001F1322"/>
    <w:rsid w:val="001F1A9D"/>
    <w:rsid w:val="001F28C4"/>
    <w:rsid w:val="001F459F"/>
    <w:rsid w:val="001F57DA"/>
    <w:rsid w:val="001F6065"/>
    <w:rsid w:val="001F6DBE"/>
    <w:rsid w:val="001F6E94"/>
    <w:rsid w:val="00200023"/>
    <w:rsid w:val="00201522"/>
    <w:rsid w:val="0020157F"/>
    <w:rsid w:val="00201B0A"/>
    <w:rsid w:val="00201EA9"/>
    <w:rsid w:val="00202C40"/>
    <w:rsid w:val="0020330C"/>
    <w:rsid w:val="00203D08"/>
    <w:rsid w:val="00205E8A"/>
    <w:rsid w:val="002077AB"/>
    <w:rsid w:val="00207F24"/>
    <w:rsid w:val="002100BD"/>
    <w:rsid w:val="00210C5E"/>
    <w:rsid w:val="002113DE"/>
    <w:rsid w:val="0021283D"/>
    <w:rsid w:val="0021294A"/>
    <w:rsid w:val="00212C8D"/>
    <w:rsid w:val="00214512"/>
    <w:rsid w:val="002153EF"/>
    <w:rsid w:val="00215592"/>
    <w:rsid w:val="002155C9"/>
    <w:rsid w:val="00216BEF"/>
    <w:rsid w:val="00216EC6"/>
    <w:rsid w:val="002173DB"/>
    <w:rsid w:val="0021782A"/>
    <w:rsid w:val="00217AF2"/>
    <w:rsid w:val="002217A3"/>
    <w:rsid w:val="00223164"/>
    <w:rsid w:val="00223A92"/>
    <w:rsid w:val="002240B3"/>
    <w:rsid w:val="00224869"/>
    <w:rsid w:val="00225F21"/>
    <w:rsid w:val="00227843"/>
    <w:rsid w:val="002316DC"/>
    <w:rsid w:val="00231A80"/>
    <w:rsid w:val="00231C54"/>
    <w:rsid w:val="00232475"/>
    <w:rsid w:val="00235923"/>
    <w:rsid w:val="00235D12"/>
    <w:rsid w:val="0023665E"/>
    <w:rsid w:val="00236B04"/>
    <w:rsid w:val="00240566"/>
    <w:rsid w:val="00242396"/>
    <w:rsid w:val="00242744"/>
    <w:rsid w:val="002435D4"/>
    <w:rsid w:val="00243CCC"/>
    <w:rsid w:val="002457C3"/>
    <w:rsid w:val="0024706B"/>
    <w:rsid w:val="00250079"/>
    <w:rsid w:val="002506CC"/>
    <w:rsid w:val="00250FCE"/>
    <w:rsid w:val="002511D8"/>
    <w:rsid w:val="00251992"/>
    <w:rsid w:val="002519BB"/>
    <w:rsid w:val="00251DFA"/>
    <w:rsid w:val="00252F90"/>
    <w:rsid w:val="00253B5B"/>
    <w:rsid w:val="00254980"/>
    <w:rsid w:val="00256296"/>
    <w:rsid w:val="00257D9B"/>
    <w:rsid w:val="00257E58"/>
    <w:rsid w:val="00260BCC"/>
    <w:rsid w:val="00261C2B"/>
    <w:rsid w:val="00261E11"/>
    <w:rsid w:val="00261E65"/>
    <w:rsid w:val="0026359F"/>
    <w:rsid w:val="002640E2"/>
    <w:rsid w:val="00264132"/>
    <w:rsid w:val="00264CD1"/>
    <w:rsid w:val="00265359"/>
    <w:rsid w:val="00265649"/>
    <w:rsid w:val="00265F01"/>
    <w:rsid w:val="00266872"/>
    <w:rsid w:val="00270576"/>
    <w:rsid w:val="00273656"/>
    <w:rsid w:val="00274307"/>
    <w:rsid w:val="0027438E"/>
    <w:rsid w:val="00275137"/>
    <w:rsid w:val="00275C90"/>
    <w:rsid w:val="002768DC"/>
    <w:rsid w:val="00276B30"/>
    <w:rsid w:val="00280E78"/>
    <w:rsid w:val="00281D99"/>
    <w:rsid w:val="0028213F"/>
    <w:rsid w:val="002830BA"/>
    <w:rsid w:val="00284B8B"/>
    <w:rsid w:val="0028552C"/>
    <w:rsid w:val="00285DD8"/>
    <w:rsid w:val="00286BBC"/>
    <w:rsid w:val="0028792F"/>
    <w:rsid w:val="00290A01"/>
    <w:rsid w:val="00291925"/>
    <w:rsid w:val="00292153"/>
    <w:rsid w:val="002929E2"/>
    <w:rsid w:val="00292A04"/>
    <w:rsid w:val="00292D6B"/>
    <w:rsid w:val="002934CA"/>
    <w:rsid w:val="00294002"/>
    <w:rsid w:val="0029461E"/>
    <w:rsid w:val="00294AC8"/>
    <w:rsid w:val="002961D6"/>
    <w:rsid w:val="00296CD1"/>
    <w:rsid w:val="00296EDB"/>
    <w:rsid w:val="00297CDB"/>
    <w:rsid w:val="00297D6B"/>
    <w:rsid w:val="002A11C3"/>
    <w:rsid w:val="002A15A6"/>
    <w:rsid w:val="002A15CF"/>
    <w:rsid w:val="002A34AD"/>
    <w:rsid w:val="002A39C9"/>
    <w:rsid w:val="002A5721"/>
    <w:rsid w:val="002A67A0"/>
    <w:rsid w:val="002A67B3"/>
    <w:rsid w:val="002A71C8"/>
    <w:rsid w:val="002A75DF"/>
    <w:rsid w:val="002A7E30"/>
    <w:rsid w:val="002B3336"/>
    <w:rsid w:val="002B351C"/>
    <w:rsid w:val="002B3797"/>
    <w:rsid w:val="002B3A65"/>
    <w:rsid w:val="002B3DC3"/>
    <w:rsid w:val="002B4D9F"/>
    <w:rsid w:val="002B5F76"/>
    <w:rsid w:val="002B66E9"/>
    <w:rsid w:val="002B7710"/>
    <w:rsid w:val="002B7A57"/>
    <w:rsid w:val="002B7A94"/>
    <w:rsid w:val="002C0089"/>
    <w:rsid w:val="002C0357"/>
    <w:rsid w:val="002C1BE4"/>
    <w:rsid w:val="002C22B7"/>
    <w:rsid w:val="002C356D"/>
    <w:rsid w:val="002C3A59"/>
    <w:rsid w:val="002C3B65"/>
    <w:rsid w:val="002C3FCF"/>
    <w:rsid w:val="002C4476"/>
    <w:rsid w:val="002C4A8C"/>
    <w:rsid w:val="002C6ADB"/>
    <w:rsid w:val="002C70A7"/>
    <w:rsid w:val="002C71B1"/>
    <w:rsid w:val="002C7D34"/>
    <w:rsid w:val="002D013E"/>
    <w:rsid w:val="002D0877"/>
    <w:rsid w:val="002D1A15"/>
    <w:rsid w:val="002D2073"/>
    <w:rsid w:val="002D23D2"/>
    <w:rsid w:val="002D2921"/>
    <w:rsid w:val="002D3AB6"/>
    <w:rsid w:val="002D3AD1"/>
    <w:rsid w:val="002D460A"/>
    <w:rsid w:val="002D564D"/>
    <w:rsid w:val="002D59F0"/>
    <w:rsid w:val="002D5D38"/>
    <w:rsid w:val="002D7F77"/>
    <w:rsid w:val="002E0440"/>
    <w:rsid w:val="002E114C"/>
    <w:rsid w:val="002E143B"/>
    <w:rsid w:val="002E32D8"/>
    <w:rsid w:val="002E3CFF"/>
    <w:rsid w:val="002E3FC5"/>
    <w:rsid w:val="002E405C"/>
    <w:rsid w:val="002E5069"/>
    <w:rsid w:val="002E52BC"/>
    <w:rsid w:val="002E6622"/>
    <w:rsid w:val="002E679C"/>
    <w:rsid w:val="002E6C86"/>
    <w:rsid w:val="002E6F14"/>
    <w:rsid w:val="002E6F76"/>
    <w:rsid w:val="002E7028"/>
    <w:rsid w:val="002F0730"/>
    <w:rsid w:val="002F08D5"/>
    <w:rsid w:val="002F1001"/>
    <w:rsid w:val="002F1541"/>
    <w:rsid w:val="002F27EE"/>
    <w:rsid w:val="002F3049"/>
    <w:rsid w:val="002F31B2"/>
    <w:rsid w:val="002F438C"/>
    <w:rsid w:val="002F45A5"/>
    <w:rsid w:val="002F5CB5"/>
    <w:rsid w:val="002F648A"/>
    <w:rsid w:val="002F654A"/>
    <w:rsid w:val="002F66F2"/>
    <w:rsid w:val="002F7AA4"/>
    <w:rsid w:val="002F7E88"/>
    <w:rsid w:val="002F7FBF"/>
    <w:rsid w:val="0030109A"/>
    <w:rsid w:val="0030258B"/>
    <w:rsid w:val="003042AE"/>
    <w:rsid w:val="00304883"/>
    <w:rsid w:val="00304C58"/>
    <w:rsid w:val="00305849"/>
    <w:rsid w:val="00307597"/>
    <w:rsid w:val="00310134"/>
    <w:rsid w:val="00313856"/>
    <w:rsid w:val="00313B61"/>
    <w:rsid w:val="0031503A"/>
    <w:rsid w:val="00315FE6"/>
    <w:rsid w:val="00316A75"/>
    <w:rsid w:val="003174BC"/>
    <w:rsid w:val="003174D7"/>
    <w:rsid w:val="00320239"/>
    <w:rsid w:val="00320283"/>
    <w:rsid w:val="00321C33"/>
    <w:rsid w:val="00322D73"/>
    <w:rsid w:val="00323662"/>
    <w:rsid w:val="00324731"/>
    <w:rsid w:val="00324A52"/>
    <w:rsid w:val="00326255"/>
    <w:rsid w:val="00326AF6"/>
    <w:rsid w:val="003270D1"/>
    <w:rsid w:val="00327D42"/>
    <w:rsid w:val="00327F30"/>
    <w:rsid w:val="0033054D"/>
    <w:rsid w:val="00331555"/>
    <w:rsid w:val="00331D7B"/>
    <w:rsid w:val="00332B60"/>
    <w:rsid w:val="003330C1"/>
    <w:rsid w:val="00334157"/>
    <w:rsid w:val="00334159"/>
    <w:rsid w:val="0033542D"/>
    <w:rsid w:val="00335B08"/>
    <w:rsid w:val="003363EC"/>
    <w:rsid w:val="00336CBF"/>
    <w:rsid w:val="003376B3"/>
    <w:rsid w:val="00343588"/>
    <w:rsid w:val="00343C79"/>
    <w:rsid w:val="00344329"/>
    <w:rsid w:val="003446C0"/>
    <w:rsid w:val="00345507"/>
    <w:rsid w:val="00345997"/>
    <w:rsid w:val="00345E50"/>
    <w:rsid w:val="00346E7B"/>
    <w:rsid w:val="0035017D"/>
    <w:rsid w:val="003501A3"/>
    <w:rsid w:val="003522BA"/>
    <w:rsid w:val="003530EA"/>
    <w:rsid w:val="00353561"/>
    <w:rsid w:val="00353D67"/>
    <w:rsid w:val="00354BF2"/>
    <w:rsid w:val="00354F53"/>
    <w:rsid w:val="0035542F"/>
    <w:rsid w:val="003574C0"/>
    <w:rsid w:val="00360174"/>
    <w:rsid w:val="00360E48"/>
    <w:rsid w:val="00362E42"/>
    <w:rsid w:val="00363985"/>
    <w:rsid w:val="00363FFC"/>
    <w:rsid w:val="00364064"/>
    <w:rsid w:val="0036492D"/>
    <w:rsid w:val="003657BD"/>
    <w:rsid w:val="00366325"/>
    <w:rsid w:val="0036688D"/>
    <w:rsid w:val="00372396"/>
    <w:rsid w:val="00372B01"/>
    <w:rsid w:val="003736C1"/>
    <w:rsid w:val="00375DE0"/>
    <w:rsid w:val="003762E4"/>
    <w:rsid w:val="0037637D"/>
    <w:rsid w:val="003772EC"/>
    <w:rsid w:val="00377B23"/>
    <w:rsid w:val="00377BD2"/>
    <w:rsid w:val="00377C27"/>
    <w:rsid w:val="00377C38"/>
    <w:rsid w:val="00380461"/>
    <w:rsid w:val="00380FF4"/>
    <w:rsid w:val="0038150E"/>
    <w:rsid w:val="003829AF"/>
    <w:rsid w:val="00383B62"/>
    <w:rsid w:val="00383D7F"/>
    <w:rsid w:val="00383FA9"/>
    <w:rsid w:val="00384445"/>
    <w:rsid w:val="00384BA9"/>
    <w:rsid w:val="0038646F"/>
    <w:rsid w:val="00386FA5"/>
    <w:rsid w:val="0039044D"/>
    <w:rsid w:val="00390685"/>
    <w:rsid w:val="003908EE"/>
    <w:rsid w:val="0039162F"/>
    <w:rsid w:val="003928D7"/>
    <w:rsid w:val="003936C9"/>
    <w:rsid w:val="00393E1D"/>
    <w:rsid w:val="00394345"/>
    <w:rsid w:val="003944BF"/>
    <w:rsid w:val="00394A23"/>
    <w:rsid w:val="00394E4F"/>
    <w:rsid w:val="0039579A"/>
    <w:rsid w:val="0039604F"/>
    <w:rsid w:val="003968FE"/>
    <w:rsid w:val="00396EFC"/>
    <w:rsid w:val="003972C7"/>
    <w:rsid w:val="003A15EF"/>
    <w:rsid w:val="003A18B4"/>
    <w:rsid w:val="003A1D03"/>
    <w:rsid w:val="003A288B"/>
    <w:rsid w:val="003A453A"/>
    <w:rsid w:val="003A4613"/>
    <w:rsid w:val="003A4931"/>
    <w:rsid w:val="003A4F78"/>
    <w:rsid w:val="003A534C"/>
    <w:rsid w:val="003A5B03"/>
    <w:rsid w:val="003A5B04"/>
    <w:rsid w:val="003A7544"/>
    <w:rsid w:val="003B01F1"/>
    <w:rsid w:val="003B035A"/>
    <w:rsid w:val="003B0760"/>
    <w:rsid w:val="003B329C"/>
    <w:rsid w:val="003B4ECB"/>
    <w:rsid w:val="003B515C"/>
    <w:rsid w:val="003B55CB"/>
    <w:rsid w:val="003B5B4C"/>
    <w:rsid w:val="003B61C6"/>
    <w:rsid w:val="003B6209"/>
    <w:rsid w:val="003B6CD3"/>
    <w:rsid w:val="003C0283"/>
    <w:rsid w:val="003C0434"/>
    <w:rsid w:val="003C0459"/>
    <w:rsid w:val="003C0694"/>
    <w:rsid w:val="003C150E"/>
    <w:rsid w:val="003C1604"/>
    <w:rsid w:val="003C38CC"/>
    <w:rsid w:val="003C3EC9"/>
    <w:rsid w:val="003C4003"/>
    <w:rsid w:val="003C4464"/>
    <w:rsid w:val="003C49AA"/>
    <w:rsid w:val="003C4BF8"/>
    <w:rsid w:val="003C4CB4"/>
    <w:rsid w:val="003C6D29"/>
    <w:rsid w:val="003C7D5A"/>
    <w:rsid w:val="003D03B8"/>
    <w:rsid w:val="003D20D3"/>
    <w:rsid w:val="003D3B53"/>
    <w:rsid w:val="003D5687"/>
    <w:rsid w:val="003D5E7C"/>
    <w:rsid w:val="003D645C"/>
    <w:rsid w:val="003D6524"/>
    <w:rsid w:val="003D6B27"/>
    <w:rsid w:val="003E08FA"/>
    <w:rsid w:val="003E0976"/>
    <w:rsid w:val="003E09B2"/>
    <w:rsid w:val="003E09DD"/>
    <w:rsid w:val="003E118F"/>
    <w:rsid w:val="003E193E"/>
    <w:rsid w:val="003E1DB1"/>
    <w:rsid w:val="003E2554"/>
    <w:rsid w:val="003E3B60"/>
    <w:rsid w:val="003E43D9"/>
    <w:rsid w:val="003E493B"/>
    <w:rsid w:val="003E4E3D"/>
    <w:rsid w:val="003E6EC6"/>
    <w:rsid w:val="003E7029"/>
    <w:rsid w:val="003F081B"/>
    <w:rsid w:val="003F13E1"/>
    <w:rsid w:val="003F2081"/>
    <w:rsid w:val="003F292E"/>
    <w:rsid w:val="003F2D80"/>
    <w:rsid w:val="003F31E4"/>
    <w:rsid w:val="003F3BA1"/>
    <w:rsid w:val="003F3CCF"/>
    <w:rsid w:val="003F3F8F"/>
    <w:rsid w:val="003F3FE0"/>
    <w:rsid w:val="003F58BA"/>
    <w:rsid w:val="003F652C"/>
    <w:rsid w:val="003F697D"/>
    <w:rsid w:val="00400A5E"/>
    <w:rsid w:val="004010C6"/>
    <w:rsid w:val="00401717"/>
    <w:rsid w:val="00402162"/>
    <w:rsid w:val="00402BEA"/>
    <w:rsid w:val="0040383B"/>
    <w:rsid w:val="00403B05"/>
    <w:rsid w:val="00404714"/>
    <w:rsid w:val="0040528A"/>
    <w:rsid w:val="004062DE"/>
    <w:rsid w:val="004066E6"/>
    <w:rsid w:val="004076D7"/>
    <w:rsid w:val="00410068"/>
    <w:rsid w:val="0041261B"/>
    <w:rsid w:val="00412A2F"/>
    <w:rsid w:val="004132CC"/>
    <w:rsid w:val="00413BE5"/>
    <w:rsid w:val="00414FDC"/>
    <w:rsid w:val="00415A2E"/>
    <w:rsid w:val="0041650B"/>
    <w:rsid w:val="00416937"/>
    <w:rsid w:val="00417DCC"/>
    <w:rsid w:val="004205BA"/>
    <w:rsid w:val="00420B2F"/>
    <w:rsid w:val="00420FB5"/>
    <w:rsid w:val="004212C9"/>
    <w:rsid w:val="00421DC8"/>
    <w:rsid w:val="004223E5"/>
    <w:rsid w:val="0042258B"/>
    <w:rsid w:val="00423E13"/>
    <w:rsid w:val="00423E60"/>
    <w:rsid w:val="00423F02"/>
    <w:rsid w:val="004246B8"/>
    <w:rsid w:val="00424B57"/>
    <w:rsid w:val="0042557C"/>
    <w:rsid w:val="004257D9"/>
    <w:rsid w:val="0042613A"/>
    <w:rsid w:val="004263F3"/>
    <w:rsid w:val="004265AD"/>
    <w:rsid w:val="0043090D"/>
    <w:rsid w:val="004309A5"/>
    <w:rsid w:val="004316A6"/>
    <w:rsid w:val="00433171"/>
    <w:rsid w:val="0043341C"/>
    <w:rsid w:val="004334BB"/>
    <w:rsid w:val="00433DD0"/>
    <w:rsid w:val="00436BEE"/>
    <w:rsid w:val="0043708F"/>
    <w:rsid w:val="00440D63"/>
    <w:rsid w:val="00441BD7"/>
    <w:rsid w:val="0044248A"/>
    <w:rsid w:val="00442839"/>
    <w:rsid w:val="004437AA"/>
    <w:rsid w:val="004444FF"/>
    <w:rsid w:val="00445D9D"/>
    <w:rsid w:val="00446635"/>
    <w:rsid w:val="00450121"/>
    <w:rsid w:val="0045106A"/>
    <w:rsid w:val="00451382"/>
    <w:rsid w:val="00451EF9"/>
    <w:rsid w:val="00452402"/>
    <w:rsid w:val="00452EFB"/>
    <w:rsid w:val="00453600"/>
    <w:rsid w:val="0045363E"/>
    <w:rsid w:val="00453B8B"/>
    <w:rsid w:val="004555DD"/>
    <w:rsid w:val="00455B55"/>
    <w:rsid w:val="004561BB"/>
    <w:rsid w:val="0045647A"/>
    <w:rsid w:val="004564BD"/>
    <w:rsid w:val="004567DD"/>
    <w:rsid w:val="00457ABC"/>
    <w:rsid w:val="00460086"/>
    <w:rsid w:val="004608A8"/>
    <w:rsid w:val="004609E9"/>
    <w:rsid w:val="00462309"/>
    <w:rsid w:val="00463295"/>
    <w:rsid w:val="0046517A"/>
    <w:rsid w:val="004652D6"/>
    <w:rsid w:val="004658EB"/>
    <w:rsid w:val="00467936"/>
    <w:rsid w:val="00467958"/>
    <w:rsid w:val="00470342"/>
    <w:rsid w:val="004715D9"/>
    <w:rsid w:val="0047160B"/>
    <w:rsid w:val="0047160D"/>
    <w:rsid w:val="00473CA5"/>
    <w:rsid w:val="00473DCD"/>
    <w:rsid w:val="0047400A"/>
    <w:rsid w:val="00475F9D"/>
    <w:rsid w:val="004764B2"/>
    <w:rsid w:val="00477069"/>
    <w:rsid w:val="0047789D"/>
    <w:rsid w:val="00481493"/>
    <w:rsid w:val="0048169B"/>
    <w:rsid w:val="0048230F"/>
    <w:rsid w:val="0048231D"/>
    <w:rsid w:val="00483144"/>
    <w:rsid w:val="004836E6"/>
    <w:rsid w:val="00483902"/>
    <w:rsid w:val="00483E6C"/>
    <w:rsid w:val="0048433B"/>
    <w:rsid w:val="00484A19"/>
    <w:rsid w:val="004853D7"/>
    <w:rsid w:val="00487076"/>
    <w:rsid w:val="00487CED"/>
    <w:rsid w:val="00487F92"/>
    <w:rsid w:val="0049059C"/>
    <w:rsid w:val="00490C5E"/>
    <w:rsid w:val="00490F68"/>
    <w:rsid w:val="00490F71"/>
    <w:rsid w:val="00491105"/>
    <w:rsid w:val="0049112A"/>
    <w:rsid w:val="0049130B"/>
    <w:rsid w:val="00491A0D"/>
    <w:rsid w:val="00492088"/>
    <w:rsid w:val="00492D53"/>
    <w:rsid w:val="004931B7"/>
    <w:rsid w:val="0049508A"/>
    <w:rsid w:val="00496E3A"/>
    <w:rsid w:val="0049770B"/>
    <w:rsid w:val="004978B8"/>
    <w:rsid w:val="004A0A9B"/>
    <w:rsid w:val="004A0DB2"/>
    <w:rsid w:val="004A1D77"/>
    <w:rsid w:val="004A285A"/>
    <w:rsid w:val="004A2BB6"/>
    <w:rsid w:val="004A33DE"/>
    <w:rsid w:val="004A4C0D"/>
    <w:rsid w:val="004A4EBA"/>
    <w:rsid w:val="004A4EFD"/>
    <w:rsid w:val="004A51D5"/>
    <w:rsid w:val="004A6758"/>
    <w:rsid w:val="004A6D88"/>
    <w:rsid w:val="004A7335"/>
    <w:rsid w:val="004A788F"/>
    <w:rsid w:val="004A7AFE"/>
    <w:rsid w:val="004B143C"/>
    <w:rsid w:val="004B1E83"/>
    <w:rsid w:val="004B2CFA"/>
    <w:rsid w:val="004B2F10"/>
    <w:rsid w:val="004B34DE"/>
    <w:rsid w:val="004B362F"/>
    <w:rsid w:val="004B3866"/>
    <w:rsid w:val="004B3B45"/>
    <w:rsid w:val="004B430B"/>
    <w:rsid w:val="004B45A6"/>
    <w:rsid w:val="004B4715"/>
    <w:rsid w:val="004B558B"/>
    <w:rsid w:val="004B5710"/>
    <w:rsid w:val="004B5E1D"/>
    <w:rsid w:val="004C1EC8"/>
    <w:rsid w:val="004C2733"/>
    <w:rsid w:val="004C29A7"/>
    <w:rsid w:val="004C38D2"/>
    <w:rsid w:val="004C3BE1"/>
    <w:rsid w:val="004C4881"/>
    <w:rsid w:val="004C4ED0"/>
    <w:rsid w:val="004C66A4"/>
    <w:rsid w:val="004C69B0"/>
    <w:rsid w:val="004C73DB"/>
    <w:rsid w:val="004C7412"/>
    <w:rsid w:val="004C7617"/>
    <w:rsid w:val="004C7CD9"/>
    <w:rsid w:val="004D084C"/>
    <w:rsid w:val="004D0952"/>
    <w:rsid w:val="004D0BE4"/>
    <w:rsid w:val="004D0FDB"/>
    <w:rsid w:val="004D129E"/>
    <w:rsid w:val="004D133E"/>
    <w:rsid w:val="004D33CE"/>
    <w:rsid w:val="004D3C24"/>
    <w:rsid w:val="004D4BD2"/>
    <w:rsid w:val="004D5299"/>
    <w:rsid w:val="004D5C93"/>
    <w:rsid w:val="004D5DFF"/>
    <w:rsid w:val="004D60CE"/>
    <w:rsid w:val="004E1405"/>
    <w:rsid w:val="004E1B02"/>
    <w:rsid w:val="004E26A0"/>
    <w:rsid w:val="004E2817"/>
    <w:rsid w:val="004E2B38"/>
    <w:rsid w:val="004E31A2"/>
    <w:rsid w:val="004E382F"/>
    <w:rsid w:val="004E49D9"/>
    <w:rsid w:val="004E4D56"/>
    <w:rsid w:val="004E5980"/>
    <w:rsid w:val="004E59C3"/>
    <w:rsid w:val="004E5E6E"/>
    <w:rsid w:val="004E5F07"/>
    <w:rsid w:val="004E6357"/>
    <w:rsid w:val="004E7B5A"/>
    <w:rsid w:val="004E7C36"/>
    <w:rsid w:val="004E7D04"/>
    <w:rsid w:val="004E7E51"/>
    <w:rsid w:val="004F0427"/>
    <w:rsid w:val="004F0597"/>
    <w:rsid w:val="004F0D3D"/>
    <w:rsid w:val="004F0DD8"/>
    <w:rsid w:val="004F1AB4"/>
    <w:rsid w:val="004F4054"/>
    <w:rsid w:val="004F62BE"/>
    <w:rsid w:val="004F696B"/>
    <w:rsid w:val="004F731F"/>
    <w:rsid w:val="004F791E"/>
    <w:rsid w:val="004F792B"/>
    <w:rsid w:val="004F7C5E"/>
    <w:rsid w:val="0050064B"/>
    <w:rsid w:val="00500ADA"/>
    <w:rsid w:val="00500CF0"/>
    <w:rsid w:val="00501129"/>
    <w:rsid w:val="00502C8E"/>
    <w:rsid w:val="00502D5C"/>
    <w:rsid w:val="00503390"/>
    <w:rsid w:val="00503896"/>
    <w:rsid w:val="005038B5"/>
    <w:rsid w:val="005039A8"/>
    <w:rsid w:val="005042ED"/>
    <w:rsid w:val="00504558"/>
    <w:rsid w:val="00504EB2"/>
    <w:rsid w:val="00505000"/>
    <w:rsid w:val="0050544F"/>
    <w:rsid w:val="005103FE"/>
    <w:rsid w:val="00510572"/>
    <w:rsid w:val="00510EC3"/>
    <w:rsid w:val="00511D1D"/>
    <w:rsid w:val="00512878"/>
    <w:rsid w:val="00513BB7"/>
    <w:rsid w:val="00514C40"/>
    <w:rsid w:val="00516491"/>
    <w:rsid w:val="00516B6C"/>
    <w:rsid w:val="00516C4B"/>
    <w:rsid w:val="00517251"/>
    <w:rsid w:val="00517AD3"/>
    <w:rsid w:val="00520433"/>
    <w:rsid w:val="00520911"/>
    <w:rsid w:val="005215D3"/>
    <w:rsid w:val="00524C62"/>
    <w:rsid w:val="0053019D"/>
    <w:rsid w:val="005301D6"/>
    <w:rsid w:val="0053056D"/>
    <w:rsid w:val="00531FB8"/>
    <w:rsid w:val="00531FD1"/>
    <w:rsid w:val="005324E4"/>
    <w:rsid w:val="005326FA"/>
    <w:rsid w:val="005327CA"/>
    <w:rsid w:val="005331FA"/>
    <w:rsid w:val="005339C1"/>
    <w:rsid w:val="00533ED7"/>
    <w:rsid w:val="0053558F"/>
    <w:rsid w:val="00535C49"/>
    <w:rsid w:val="00535CA9"/>
    <w:rsid w:val="0054001F"/>
    <w:rsid w:val="005420E1"/>
    <w:rsid w:val="00542B97"/>
    <w:rsid w:val="00544BDA"/>
    <w:rsid w:val="0054651D"/>
    <w:rsid w:val="00546DCB"/>
    <w:rsid w:val="00547065"/>
    <w:rsid w:val="005502DF"/>
    <w:rsid w:val="00550E87"/>
    <w:rsid w:val="00551F73"/>
    <w:rsid w:val="005525F0"/>
    <w:rsid w:val="00552714"/>
    <w:rsid w:val="00552A67"/>
    <w:rsid w:val="00553DDD"/>
    <w:rsid w:val="0055440F"/>
    <w:rsid w:val="005548F7"/>
    <w:rsid w:val="005548FB"/>
    <w:rsid w:val="005560FC"/>
    <w:rsid w:val="00557FEA"/>
    <w:rsid w:val="0056018E"/>
    <w:rsid w:val="00560346"/>
    <w:rsid w:val="00561421"/>
    <w:rsid w:val="00561BB2"/>
    <w:rsid w:val="00561C6B"/>
    <w:rsid w:val="005620CF"/>
    <w:rsid w:val="00562E6E"/>
    <w:rsid w:val="00563A17"/>
    <w:rsid w:val="00563B10"/>
    <w:rsid w:val="005649B6"/>
    <w:rsid w:val="00564A49"/>
    <w:rsid w:val="00564D4C"/>
    <w:rsid w:val="00564DF7"/>
    <w:rsid w:val="00565101"/>
    <w:rsid w:val="005664BE"/>
    <w:rsid w:val="00566506"/>
    <w:rsid w:val="00566A55"/>
    <w:rsid w:val="00566B99"/>
    <w:rsid w:val="00566D5C"/>
    <w:rsid w:val="005670D6"/>
    <w:rsid w:val="00567358"/>
    <w:rsid w:val="00567AA7"/>
    <w:rsid w:val="005706ED"/>
    <w:rsid w:val="00570AD6"/>
    <w:rsid w:val="00570FA1"/>
    <w:rsid w:val="00571510"/>
    <w:rsid w:val="00571554"/>
    <w:rsid w:val="005716A9"/>
    <w:rsid w:val="00572D7C"/>
    <w:rsid w:val="0057430D"/>
    <w:rsid w:val="00574987"/>
    <w:rsid w:val="00575D12"/>
    <w:rsid w:val="005761C6"/>
    <w:rsid w:val="005762E6"/>
    <w:rsid w:val="005774C2"/>
    <w:rsid w:val="00577FE7"/>
    <w:rsid w:val="00580B3C"/>
    <w:rsid w:val="00581068"/>
    <w:rsid w:val="00581189"/>
    <w:rsid w:val="00581C7B"/>
    <w:rsid w:val="00582089"/>
    <w:rsid w:val="005825FE"/>
    <w:rsid w:val="00583D4A"/>
    <w:rsid w:val="00583FD3"/>
    <w:rsid w:val="00584BA3"/>
    <w:rsid w:val="005856A1"/>
    <w:rsid w:val="0058595F"/>
    <w:rsid w:val="005862C6"/>
    <w:rsid w:val="005869DA"/>
    <w:rsid w:val="00586DB7"/>
    <w:rsid w:val="00587327"/>
    <w:rsid w:val="00587A31"/>
    <w:rsid w:val="00587E95"/>
    <w:rsid w:val="00587FF4"/>
    <w:rsid w:val="005909E6"/>
    <w:rsid w:val="00590D28"/>
    <w:rsid w:val="0059103E"/>
    <w:rsid w:val="00591782"/>
    <w:rsid w:val="00591E3F"/>
    <w:rsid w:val="00592A28"/>
    <w:rsid w:val="00592B09"/>
    <w:rsid w:val="005944B7"/>
    <w:rsid w:val="00595028"/>
    <w:rsid w:val="00596888"/>
    <w:rsid w:val="0059786D"/>
    <w:rsid w:val="005A0DF3"/>
    <w:rsid w:val="005A287D"/>
    <w:rsid w:val="005A3119"/>
    <w:rsid w:val="005A4C50"/>
    <w:rsid w:val="005A5586"/>
    <w:rsid w:val="005A6628"/>
    <w:rsid w:val="005A6758"/>
    <w:rsid w:val="005B08DE"/>
    <w:rsid w:val="005B0E61"/>
    <w:rsid w:val="005B1280"/>
    <w:rsid w:val="005B22C9"/>
    <w:rsid w:val="005B22FE"/>
    <w:rsid w:val="005B3069"/>
    <w:rsid w:val="005B3FCB"/>
    <w:rsid w:val="005B4165"/>
    <w:rsid w:val="005B58F5"/>
    <w:rsid w:val="005B6764"/>
    <w:rsid w:val="005B716C"/>
    <w:rsid w:val="005B7947"/>
    <w:rsid w:val="005C0514"/>
    <w:rsid w:val="005C15BC"/>
    <w:rsid w:val="005C2065"/>
    <w:rsid w:val="005C208F"/>
    <w:rsid w:val="005C3D69"/>
    <w:rsid w:val="005C3FFF"/>
    <w:rsid w:val="005C5425"/>
    <w:rsid w:val="005C5613"/>
    <w:rsid w:val="005C568C"/>
    <w:rsid w:val="005C64B2"/>
    <w:rsid w:val="005C6921"/>
    <w:rsid w:val="005D01C5"/>
    <w:rsid w:val="005D128C"/>
    <w:rsid w:val="005D1A78"/>
    <w:rsid w:val="005D28EC"/>
    <w:rsid w:val="005D2A9D"/>
    <w:rsid w:val="005D2E27"/>
    <w:rsid w:val="005D3328"/>
    <w:rsid w:val="005D380A"/>
    <w:rsid w:val="005D3A55"/>
    <w:rsid w:val="005D3DC0"/>
    <w:rsid w:val="005D42CE"/>
    <w:rsid w:val="005D460D"/>
    <w:rsid w:val="005D53EC"/>
    <w:rsid w:val="005D61F7"/>
    <w:rsid w:val="005D6CA0"/>
    <w:rsid w:val="005D7185"/>
    <w:rsid w:val="005D745B"/>
    <w:rsid w:val="005D747F"/>
    <w:rsid w:val="005D75CF"/>
    <w:rsid w:val="005D7790"/>
    <w:rsid w:val="005E06F2"/>
    <w:rsid w:val="005E0931"/>
    <w:rsid w:val="005E1EC0"/>
    <w:rsid w:val="005E2963"/>
    <w:rsid w:val="005E3777"/>
    <w:rsid w:val="005E3BF5"/>
    <w:rsid w:val="005E3DAD"/>
    <w:rsid w:val="005E40C5"/>
    <w:rsid w:val="005E4C7B"/>
    <w:rsid w:val="005E4EFF"/>
    <w:rsid w:val="005E4FB4"/>
    <w:rsid w:val="005E57A3"/>
    <w:rsid w:val="005E5D3D"/>
    <w:rsid w:val="005F01E2"/>
    <w:rsid w:val="005F0666"/>
    <w:rsid w:val="005F0A62"/>
    <w:rsid w:val="005F18A3"/>
    <w:rsid w:val="005F2B1C"/>
    <w:rsid w:val="005F407E"/>
    <w:rsid w:val="005F4478"/>
    <w:rsid w:val="005F4962"/>
    <w:rsid w:val="005F5F01"/>
    <w:rsid w:val="005F5F70"/>
    <w:rsid w:val="005F7228"/>
    <w:rsid w:val="005F73E8"/>
    <w:rsid w:val="00601A09"/>
    <w:rsid w:val="00602366"/>
    <w:rsid w:val="006024AC"/>
    <w:rsid w:val="00602659"/>
    <w:rsid w:val="00602666"/>
    <w:rsid w:val="0060271E"/>
    <w:rsid w:val="006027B7"/>
    <w:rsid w:val="00603171"/>
    <w:rsid w:val="006034BD"/>
    <w:rsid w:val="00604200"/>
    <w:rsid w:val="00604F23"/>
    <w:rsid w:val="00605FF6"/>
    <w:rsid w:val="006062D2"/>
    <w:rsid w:val="006070C2"/>
    <w:rsid w:val="0060794C"/>
    <w:rsid w:val="0061058B"/>
    <w:rsid w:val="00611BBE"/>
    <w:rsid w:val="00612087"/>
    <w:rsid w:val="00612620"/>
    <w:rsid w:val="00612D42"/>
    <w:rsid w:val="0061351D"/>
    <w:rsid w:val="006136A2"/>
    <w:rsid w:val="0061387B"/>
    <w:rsid w:val="00614166"/>
    <w:rsid w:val="00614439"/>
    <w:rsid w:val="00615264"/>
    <w:rsid w:val="006153A7"/>
    <w:rsid w:val="0061544E"/>
    <w:rsid w:val="00616D93"/>
    <w:rsid w:val="00616EBF"/>
    <w:rsid w:val="00617739"/>
    <w:rsid w:val="00617A9D"/>
    <w:rsid w:val="00620ADE"/>
    <w:rsid w:val="00620FFC"/>
    <w:rsid w:val="006219DA"/>
    <w:rsid w:val="0062246B"/>
    <w:rsid w:val="0062363D"/>
    <w:rsid w:val="00624077"/>
    <w:rsid w:val="00624CF1"/>
    <w:rsid w:val="00625ADA"/>
    <w:rsid w:val="00625FEC"/>
    <w:rsid w:val="006307A2"/>
    <w:rsid w:val="00631062"/>
    <w:rsid w:val="00631E66"/>
    <w:rsid w:val="00632605"/>
    <w:rsid w:val="00633259"/>
    <w:rsid w:val="006332B6"/>
    <w:rsid w:val="00633936"/>
    <w:rsid w:val="00633CFB"/>
    <w:rsid w:val="006345A4"/>
    <w:rsid w:val="00634FD8"/>
    <w:rsid w:val="00636142"/>
    <w:rsid w:val="00636524"/>
    <w:rsid w:val="006365F1"/>
    <w:rsid w:val="0063743A"/>
    <w:rsid w:val="00637819"/>
    <w:rsid w:val="00637C58"/>
    <w:rsid w:val="00640015"/>
    <w:rsid w:val="00640FD4"/>
    <w:rsid w:val="00641AEE"/>
    <w:rsid w:val="006422D8"/>
    <w:rsid w:val="0064478D"/>
    <w:rsid w:val="00644F8A"/>
    <w:rsid w:val="00645A1F"/>
    <w:rsid w:val="006462E8"/>
    <w:rsid w:val="00650041"/>
    <w:rsid w:val="006504EE"/>
    <w:rsid w:val="00650E35"/>
    <w:rsid w:val="00650F7B"/>
    <w:rsid w:val="006523F3"/>
    <w:rsid w:val="00652A71"/>
    <w:rsid w:val="00652FFA"/>
    <w:rsid w:val="006536FD"/>
    <w:rsid w:val="00653F84"/>
    <w:rsid w:val="006543E2"/>
    <w:rsid w:val="00654AFA"/>
    <w:rsid w:val="006553CD"/>
    <w:rsid w:val="00655731"/>
    <w:rsid w:val="0065636B"/>
    <w:rsid w:val="0065697C"/>
    <w:rsid w:val="006607A5"/>
    <w:rsid w:val="006612AC"/>
    <w:rsid w:val="00661822"/>
    <w:rsid w:val="00662B11"/>
    <w:rsid w:val="00663B26"/>
    <w:rsid w:val="006640D3"/>
    <w:rsid w:val="00664213"/>
    <w:rsid w:val="00664410"/>
    <w:rsid w:val="00664455"/>
    <w:rsid w:val="006644F9"/>
    <w:rsid w:val="00664B82"/>
    <w:rsid w:val="00664FD3"/>
    <w:rsid w:val="00665445"/>
    <w:rsid w:val="006655F2"/>
    <w:rsid w:val="0066585E"/>
    <w:rsid w:val="00665948"/>
    <w:rsid w:val="00666B3A"/>
    <w:rsid w:val="006674A3"/>
    <w:rsid w:val="00667BAA"/>
    <w:rsid w:val="00670424"/>
    <w:rsid w:val="00670C7A"/>
    <w:rsid w:val="00672F6A"/>
    <w:rsid w:val="00673515"/>
    <w:rsid w:val="00673DCB"/>
    <w:rsid w:val="0067553F"/>
    <w:rsid w:val="006770C7"/>
    <w:rsid w:val="0068066A"/>
    <w:rsid w:val="0068151B"/>
    <w:rsid w:val="006819E8"/>
    <w:rsid w:val="00682063"/>
    <w:rsid w:val="00682639"/>
    <w:rsid w:val="006826C8"/>
    <w:rsid w:val="00683475"/>
    <w:rsid w:val="0068421E"/>
    <w:rsid w:val="006854A6"/>
    <w:rsid w:val="00686C95"/>
    <w:rsid w:val="00690155"/>
    <w:rsid w:val="0069052C"/>
    <w:rsid w:val="0069073B"/>
    <w:rsid w:val="0069191B"/>
    <w:rsid w:val="006925E6"/>
    <w:rsid w:val="00692DD0"/>
    <w:rsid w:val="00692E8F"/>
    <w:rsid w:val="006930FD"/>
    <w:rsid w:val="006938BA"/>
    <w:rsid w:val="00693F54"/>
    <w:rsid w:val="006944FC"/>
    <w:rsid w:val="0069468E"/>
    <w:rsid w:val="00695B72"/>
    <w:rsid w:val="00695E1A"/>
    <w:rsid w:val="00696209"/>
    <w:rsid w:val="00696708"/>
    <w:rsid w:val="0069749B"/>
    <w:rsid w:val="0069773E"/>
    <w:rsid w:val="00697C3B"/>
    <w:rsid w:val="006A03B7"/>
    <w:rsid w:val="006A0627"/>
    <w:rsid w:val="006A0B86"/>
    <w:rsid w:val="006A25DA"/>
    <w:rsid w:val="006A3A10"/>
    <w:rsid w:val="006A4633"/>
    <w:rsid w:val="006A492E"/>
    <w:rsid w:val="006A4EEA"/>
    <w:rsid w:val="006A5669"/>
    <w:rsid w:val="006A5C8C"/>
    <w:rsid w:val="006A6564"/>
    <w:rsid w:val="006B0202"/>
    <w:rsid w:val="006B028A"/>
    <w:rsid w:val="006B0D6F"/>
    <w:rsid w:val="006B17D0"/>
    <w:rsid w:val="006B19BC"/>
    <w:rsid w:val="006B2141"/>
    <w:rsid w:val="006B2FA5"/>
    <w:rsid w:val="006B362F"/>
    <w:rsid w:val="006B4670"/>
    <w:rsid w:val="006B4F74"/>
    <w:rsid w:val="006B5F8F"/>
    <w:rsid w:val="006B6063"/>
    <w:rsid w:val="006B6EB1"/>
    <w:rsid w:val="006B71B6"/>
    <w:rsid w:val="006C0160"/>
    <w:rsid w:val="006C0E9B"/>
    <w:rsid w:val="006C123C"/>
    <w:rsid w:val="006C21E0"/>
    <w:rsid w:val="006C295E"/>
    <w:rsid w:val="006C340B"/>
    <w:rsid w:val="006C4D5A"/>
    <w:rsid w:val="006C4E0B"/>
    <w:rsid w:val="006C4E70"/>
    <w:rsid w:val="006C51C7"/>
    <w:rsid w:val="006C53BD"/>
    <w:rsid w:val="006C64D0"/>
    <w:rsid w:val="006C65C3"/>
    <w:rsid w:val="006C7899"/>
    <w:rsid w:val="006C7CA2"/>
    <w:rsid w:val="006D14A9"/>
    <w:rsid w:val="006D2408"/>
    <w:rsid w:val="006D41E1"/>
    <w:rsid w:val="006D4B2C"/>
    <w:rsid w:val="006D4F04"/>
    <w:rsid w:val="006D5088"/>
    <w:rsid w:val="006D5E7D"/>
    <w:rsid w:val="006D6576"/>
    <w:rsid w:val="006D6A7A"/>
    <w:rsid w:val="006D6DD5"/>
    <w:rsid w:val="006D7079"/>
    <w:rsid w:val="006D723E"/>
    <w:rsid w:val="006D7873"/>
    <w:rsid w:val="006D7A7F"/>
    <w:rsid w:val="006E1691"/>
    <w:rsid w:val="006E1866"/>
    <w:rsid w:val="006E18E9"/>
    <w:rsid w:val="006E2BA5"/>
    <w:rsid w:val="006E306A"/>
    <w:rsid w:val="006E34EB"/>
    <w:rsid w:val="006E3D03"/>
    <w:rsid w:val="006E591A"/>
    <w:rsid w:val="006E5E3A"/>
    <w:rsid w:val="006E626C"/>
    <w:rsid w:val="006E6410"/>
    <w:rsid w:val="006E762F"/>
    <w:rsid w:val="006F11FF"/>
    <w:rsid w:val="006F1772"/>
    <w:rsid w:val="006F3CEE"/>
    <w:rsid w:val="006F44F4"/>
    <w:rsid w:val="006F47B6"/>
    <w:rsid w:val="006F525F"/>
    <w:rsid w:val="006F5F43"/>
    <w:rsid w:val="006F6A06"/>
    <w:rsid w:val="0070063B"/>
    <w:rsid w:val="00700D22"/>
    <w:rsid w:val="007015DD"/>
    <w:rsid w:val="00701A4A"/>
    <w:rsid w:val="00702203"/>
    <w:rsid w:val="00703096"/>
    <w:rsid w:val="0070313F"/>
    <w:rsid w:val="00704618"/>
    <w:rsid w:val="00704994"/>
    <w:rsid w:val="00705E60"/>
    <w:rsid w:val="007065BE"/>
    <w:rsid w:val="007066E5"/>
    <w:rsid w:val="00706AD0"/>
    <w:rsid w:val="007070C5"/>
    <w:rsid w:val="00707375"/>
    <w:rsid w:val="00707B56"/>
    <w:rsid w:val="0071035B"/>
    <w:rsid w:val="007103DC"/>
    <w:rsid w:val="00710769"/>
    <w:rsid w:val="00710B31"/>
    <w:rsid w:val="00711525"/>
    <w:rsid w:val="00711A4F"/>
    <w:rsid w:val="007125FC"/>
    <w:rsid w:val="00712BF9"/>
    <w:rsid w:val="00712D84"/>
    <w:rsid w:val="00712F90"/>
    <w:rsid w:val="007136CE"/>
    <w:rsid w:val="00715492"/>
    <w:rsid w:val="00716B21"/>
    <w:rsid w:val="00717F21"/>
    <w:rsid w:val="00720263"/>
    <w:rsid w:val="00720C3B"/>
    <w:rsid w:val="007210D1"/>
    <w:rsid w:val="007212C2"/>
    <w:rsid w:val="00721A5E"/>
    <w:rsid w:val="00723D86"/>
    <w:rsid w:val="00724583"/>
    <w:rsid w:val="00724DEE"/>
    <w:rsid w:val="007252FE"/>
    <w:rsid w:val="00725788"/>
    <w:rsid w:val="00725A8C"/>
    <w:rsid w:val="00725DF3"/>
    <w:rsid w:val="00725F3B"/>
    <w:rsid w:val="0072748E"/>
    <w:rsid w:val="00727A25"/>
    <w:rsid w:val="00727C10"/>
    <w:rsid w:val="00732397"/>
    <w:rsid w:val="007340F1"/>
    <w:rsid w:val="00734D92"/>
    <w:rsid w:val="007350DB"/>
    <w:rsid w:val="00735B25"/>
    <w:rsid w:val="00735E46"/>
    <w:rsid w:val="00735F3F"/>
    <w:rsid w:val="00736D6C"/>
    <w:rsid w:val="0074037F"/>
    <w:rsid w:val="00741F29"/>
    <w:rsid w:val="00743787"/>
    <w:rsid w:val="0074436D"/>
    <w:rsid w:val="007443C1"/>
    <w:rsid w:val="00744AAF"/>
    <w:rsid w:val="00745F93"/>
    <w:rsid w:val="00746B39"/>
    <w:rsid w:val="00747E13"/>
    <w:rsid w:val="00747E60"/>
    <w:rsid w:val="00750922"/>
    <w:rsid w:val="00752287"/>
    <w:rsid w:val="0075257F"/>
    <w:rsid w:val="007537A2"/>
    <w:rsid w:val="00753DFE"/>
    <w:rsid w:val="00753EB9"/>
    <w:rsid w:val="00754A85"/>
    <w:rsid w:val="00756EB9"/>
    <w:rsid w:val="007577C9"/>
    <w:rsid w:val="00757987"/>
    <w:rsid w:val="007608BD"/>
    <w:rsid w:val="00760E3A"/>
    <w:rsid w:val="0076282A"/>
    <w:rsid w:val="00762C3A"/>
    <w:rsid w:val="00763833"/>
    <w:rsid w:val="00763ED7"/>
    <w:rsid w:val="00764227"/>
    <w:rsid w:val="00765332"/>
    <w:rsid w:val="00765510"/>
    <w:rsid w:val="00765648"/>
    <w:rsid w:val="00766256"/>
    <w:rsid w:val="00766416"/>
    <w:rsid w:val="0076682C"/>
    <w:rsid w:val="007671BA"/>
    <w:rsid w:val="007709EE"/>
    <w:rsid w:val="00771CEE"/>
    <w:rsid w:val="007726A2"/>
    <w:rsid w:val="007740DC"/>
    <w:rsid w:val="00774373"/>
    <w:rsid w:val="00775248"/>
    <w:rsid w:val="007756E4"/>
    <w:rsid w:val="00775855"/>
    <w:rsid w:val="007777BB"/>
    <w:rsid w:val="00777C25"/>
    <w:rsid w:val="0078006A"/>
    <w:rsid w:val="0078142C"/>
    <w:rsid w:val="00781651"/>
    <w:rsid w:val="007818C9"/>
    <w:rsid w:val="00781C1D"/>
    <w:rsid w:val="00781D0B"/>
    <w:rsid w:val="007821EE"/>
    <w:rsid w:val="00782202"/>
    <w:rsid w:val="0078224F"/>
    <w:rsid w:val="00782E0E"/>
    <w:rsid w:val="00783137"/>
    <w:rsid w:val="0078425C"/>
    <w:rsid w:val="007843AD"/>
    <w:rsid w:val="00784FD1"/>
    <w:rsid w:val="00786388"/>
    <w:rsid w:val="007867FC"/>
    <w:rsid w:val="007868FC"/>
    <w:rsid w:val="00786B98"/>
    <w:rsid w:val="00790040"/>
    <w:rsid w:val="007904C1"/>
    <w:rsid w:val="0079134E"/>
    <w:rsid w:val="00792D78"/>
    <w:rsid w:val="007937DF"/>
    <w:rsid w:val="00793978"/>
    <w:rsid w:val="00793B3E"/>
    <w:rsid w:val="00793F98"/>
    <w:rsid w:val="007945E5"/>
    <w:rsid w:val="00794C95"/>
    <w:rsid w:val="00795880"/>
    <w:rsid w:val="00795CD9"/>
    <w:rsid w:val="00796747"/>
    <w:rsid w:val="0079687D"/>
    <w:rsid w:val="00796E64"/>
    <w:rsid w:val="00797BBA"/>
    <w:rsid w:val="00797D22"/>
    <w:rsid w:val="007A02D7"/>
    <w:rsid w:val="007A0668"/>
    <w:rsid w:val="007A1CE3"/>
    <w:rsid w:val="007A1E1F"/>
    <w:rsid w:val="007A2FAE"/>
    <w:rsid w:val="007A47E1"/>
    <w:rsid w:val="007A5766"/>
    <w:rsid w:val="007A6404"/>
    <w:rsid w:val="007A78C9"/>
    <w:rsid w:val="007A7979"/>
    <w:rsid w:val="007A7D91"/>
    <w:rsid w:val="007B070F"/>
    <w:rsid w:val="007B22D5"/>
    <w:rsid w:val="007B2CD5"/>
    <w:rsid w:val="007B3106"/>
    <w:rsid w:val="007B33F3"/>
    <w:rsid w:val="007B69AF"/>
    <w:rsid w:val="007B6BC9"/>
    <w:rsid w:val="007C0EBB"/>
    <w:rsid w:val="007C1543"/>
    <w:rsid w:val="007C4CDA"/>
    <w:rsid w:val="007C53E1"/>
    <w:rsid w:val="007C5491"/>
    <w:rsid w:val="007C6577"/>
    <w:rsid w:val="007C72D5"/>
    <w:rsid w:val="007D1164"/>
    <w:rsid w:val="007D1263"/>
    <w:rsid w:val="007D27A1"/>
    <w:rsid w:val="007D3140"/>
    <w:rsid w:val="007D4B67"/>
    <w:rsid w:val="007D4BF1"/>
    <w:rsid w:val="007D4D31"/>
    <w:rsid w:val="007D521A"/>
    <w:rsid w:val="007D53F7"/>
    <w:rsid w:val="007D5B77"/>
    <w:rsid w:val="007D6122"/>
    <w:rsid w:val="007D7027"/>
    <w:rsid w:val="007D77A5"/>
    <w:rsid w:val="007D7C08"/>
    <w:rsid w:val="007D7FBD"/>
    <w:rsid w:val="007E0352"/>
    <w:rsid w:val="007E101E"/>
    <w:rsid w:val="007E17F1"/>
    <w:rsid w:val="007E2A94"/>
    <w:rsid w:val="007E3097"/>
    <w:rsid w:val="007E38C4"/>
    <w:rsid w:val="007E54FF"/>
    <w:rsid w:val="007E62F8"/>
    <w:rsid w:val="007E6A6A"/>
    <w:rsid w:val="007E70F5"/>
    <w:rsid w:val="007E7BAC"/>
    <w:rsid w:val="007F0616"/>
    <w:rsid w:val="007F0827"/>
    <w:rsid w:val="007F1B97"/>
    <w:rsid w:val="007F2AEE"/>
    <w:rsid w:val="007F2EBF"/>
    <w:rsid w:val="007F3B32"/>
    <w:rsid w:val="007F4BF7"/>
    <w:rsid w:val="007F575B"/>
    <w:rsid w:val="007F591A"/>
    <w:rsid w:val="007F660C"/>
    <w:rsid w:val="007F67F5"/>
    <w:rsid w:val="007F6F8C"/>
    <w:rsid w:val="007F78E5"/>
    <w:rsid w:val="007F7F5F"/>
    <w:rsid w:val="008010CA"/>
    <w:rsid w:val="00801307"/>
    <w:rsid w:val="00801611"/>
    <w:rsid w:val="00801718"/>
    <w:rsid w:val="008020D1"/>
    <w:rsid w:val="008023E7"/>
    <w:rsid w:val="00802928"/>
    <w:rsid w:val="00803237"/>
    <w:rsid w:val="008051AF"/>
    <w:rsid w:val="00806DFC"/>
    <w:rsid w:val="00806F5E"/>
    <w:rsid w:val="00807FDE"/>
    <w:rsid w:val="00810992"/>
    <w:rsid w:val="00810CBA"/>
    <w:rsid w:val="00811BCB"/>
    <w:rsid w:val="00813B09"/>
    <w:rsid w:val="00814732"/>
    <w:rsid w:val="00814788"/>
    <w:rsid w:val="00814A1D"/>
    <w:rsid w:val="008155F8"/>
    <w:rsid w:val="0081723D"/>
    <w:rsid w:val="00817BF1"/>
    <w:rsid w:val="0082053B"/>
    <w:rsid w:val="008206BE"/>
    <w:rsid w:val="008217D9"/>
    <w:rsid w:val="0082231D"/>
    <w:rsid w:val="00822C07"/>
    <w:rsid w:val="00825815"/>
    <w:rsid w:val="00826CB1"/>
    <w:rsid w:val="0083121C"/>
    <w:rsid w:val="0083145C"/>
    <w:rsid w:val="00832386"/>
    <w:rsid w:val="00832A9A"/>
    <w:rsid w:val="00833D7B"/>
    <w:rsid w:val="00834A4C"/>
    <w:rsid w:val="00835441"/>
    <w:rsid w:val="008366AF"/>
    <w:rsid w:val="00836C79"/>
    <w:rsid w:val="008371CD"/>
    <w:rsid w:val="00840B1C"/>
    <w:rsid w:val="00840D51"/>
    <w:rsid w:val="00841206"/>
    <w:rsid w:val="0084121D"/>
    <w:rsid w:val="00842629"/>
    <w:rsid w:val="00842AE5"/>
    <w:rsid w:val="00843B48"/>
    <w:rsid w:val="00844120"/>
    <w:rsid w:val="00844710"/>
    <w:rsid w:val="00844DD6"/>
    <w:rsid w:val="00844DEF"/>
    <w:rsid w:val="00846F02"/>
    <w:rsid w:val="00847150"/>
    <w:rsid w:val="008471B7"/>
    <w:rsid w:val="008475B6"/>
    <w:rsid w:val="00847C6F"/>
    <w:rsid w:val="00850842"/>
    <w:rsid w:val="00851344"/>
    <w:rsid w:val="008514B0"/>
    <w:rsid w:val="00851563"/>
    <w:rsid w:val="00851A82"/>
    <w:rsid w:val="00852144"/>
    <w:rsid w:val="00852417"/>
    <w:rsid w:val="0085388D"/>
    <w:rsid w:val="0085501C"/>
    <w:rsid w:val="0085532E"/>
    <w:rsid w:val="00855B49"/>
    <w:rsid w:val="00856386"/>
    <w:rsid w:val="00856CFD"/>
    <w:rsid w:val="008574D4"/>
    <w:rsid w:val="00860A49"/>
    <w:rsid w:val="00861E8A"/>
    <w:rsid w:val="00862072"/>
    <w:rsid w:val="00862563"/>
    <w:rsid w:val="008632C1"/>
    <w:rsid w:val="00863E1C"/>
    <w:rsid w:val="00865B5A"/>
    <w:rsid w:val="00866AF4"/>
    <w:rsid w:val="00866E8E"/>
    <w:rsid w:val="00871C71"/>
    <w:rsid w:val="00873922"/>
    <w:rsid w:val="00874724"/>
    <w:rsid w:val="008748A0"/>
    <w:rsid w:val="008749AD"/>
    <w:rsid w:val="00875029"/>
    <w:rsid w:val="00875FA2"/>
    <w:rsid w:val="00877578"/>
    <w:rsid w:val="00880438"/>
    <w:rsid w:val="008810F9"/>
    <w:rsid w:val="008813B6"/>
    <w:rsid w:val="00881A41"/>
    <w:rsid w:val="008826CE"/>
    <w:rsid w:val="0088403B"/>
    <w:rsid w:val="00884F02"/>
    <w:rsid w:val="008856A5"/>
    <w:rsid w:val="008858A8"/>
    <w:rsid w:val="00885EDA"/>
    <w:rsid w:val="00885FC6"/>
    <w:rsid w:val="00886E94"/>
    <w:rsid w:val="00887A3E"/>
    <w:rsid w:val="0089020C"/>
    <w:rsid w:val="00890825"/>
    <w:rsid w:val="0089135F"/>
    <w:rsid w:val="008918B6"/>
    <w:rsid w:val="00891B55"/>
    <w:rsid w:val="00891C78"/>
    <w:rsid w:val="008920CE"/>
    <w:rsid w:val="00893079"/>
    <w:rsid w:val="008937FE"/>
    <w:rsid w:val="0089465D"/>
    <w:rsid w:val="00894868"/>
    <w:rsid w:val="00895107"/>
    <w:rsid w:val="00895138"/>
    <w:rsid w:val="00897A84"/>
    <w:rsid w:val="008A14C7"/>
    <w:rsid w:val="008A26B0"/>
    <w:rsid w:val="008A5659"/>
    <w:rsid w:val="008A68FD"/>
    <w:rsid w:val="008A6B81"/>
    <w:rsid w:val="008A77D6"/>
    <w:rsid w:val="008A78D3"/>
    <w:rsid w:val="008B1058"/>
    <w:rsid w:val="008B12DC"/>
    <w:rsid w:val="008B2617"/>
    <w:rsid w:val="008B2B0C"/>
    <w:rsid w:val="008B2F31"/>
    <w:rsid w:val="008B4515"/>
    <w:rsid w:val="008B4522"/>
    <w:rsid w:val="008B4773"/>
    <w:rsid w:val="008B47C9"/>
    <w:rsid w:val="008B56F8"/>
    <w:rsid w:val="008B6446"/>
    <w:rsid w:val="008B6477"/>
    <w:rsid w:val="008B74E1"/>
    <w:rsid w:val="008B7F8F"/>
    <w:rsid w:val="008C015B"/>
    <w:rsid w:val="008C0C8C"/>
    <w:rsid w:val="008C3CE2"/>
    <w:rsid w:val="008C482E"/>
    <w:rsid w:val="008C5ADA"/>
    <w:rsid w:val="008C633B"/>
    <w:rsid w:val="008C6639"/>
    <w:rsid w:val="008C7233"/>
    <w:rsid w:val="008C74B3"/>
    <w:rsid w:val="008C7E90"/>
    <w:rsid w:val="008D0041"/>
    <w:rsid w:val="008D03F5"/>
    <w:rsid w:val="008D0BF2"/>
    <w:rsid w:val="008D1A3D"/>
    <w:rsid w:val="008D22B4"/>
    <w:rsid w:val="008D2E42"/>
    <w:rsid w:val="008D386D"/>
    <w:rsid w:val="008D4E15"/>
    <w:rsid w:val="008D4FCF"/>
    <w:rsid w:val="008D51C7"/>
    <w:rsid w:val="008D7833"/>
    <w:rsid w:val="008D7AD0"/>
    <w:rsid w:val="008E1AA0"/>
    <w:rsid w:val="008E22C3"/>
    <w:rsid w:val="008E2B73"/>
    <w:rsid w:val="008E2D1B"/>
    <w:rsid w:val="008E418B"/>
    <w:rsid w:val="008E44A8"/>
    <w:rsid w:val="008E4780"/>
    <w:rsid w:val="008E4FF7"/>
    <w:rsid w:val="008E518C"/>
    <w:rsid w:val="008E569C"/>
    <w:rsid w:val="008E66E3"/>
    <w:rsid w:val="008E7D72"/>
    <w:rsid w:val="008F044F"/>
    <w:rsid w:val="008F062E"/>
    <w:rsid w:val="008F06B6"/>
    <w:rsid w:val="008F1215"/>
    <w:rsid w:val="008F15E6"/>
    <w:rsid w:val="008F1C78"/>
    <w:rsid w:val="008F39AB"/>
    <w:rsid w:val="008F4FC6"/>
    <w:rsid w:val="008F63ED"/>
    <w:rsid w:val="008F7599"/>
    <w:rsid w:val="00900839"/>
    <w:rsid w:val="00901485"/>
    <w:rsid w:val="00901B42"/>
    <w:rsid w:val="00901C62"/>
    <w:rsid w:val="0090224A"/>
    <w:rsid w:val="00902C45"/>
    <w:rsid w:val="0090370C"/>
    <w:rsid w:val="0090535F"/>
    <w:rsid w:val="009054AE"/>
    <w:rsid w:val="00905E71"/>
    <w:rsid w:val="0090623C"/>
    <w:rsid w:val="00906B98"/>
    <w:rsid w:val="00907058"/>
    <w:rsid w:val="00910F3C"/>
    <w:rsid w:val="00912382"/>
    <w:rsid w:val="0091240E"/>
    <w:rsid w:val="00914CE3"/>
    <w:rsid w:val="00915C5E"/>
    <w:rsid w:val="00915EF5"/>
    <w:rsid w:val="009172FB"/>
    <w:rsid w:val="00917EF5"/>
    <w:rsid w:val="009201F5"/>
    <w:rsid w:val="0092032D"/>
    <w:rsid w:val="00920A68"/>
    <w:rsid w:val="00920B4F"/>
    <w:rsid w:val="00920FC9"/>
    <w:rsid w:val="0092166C"/>
    <w:rsid w:val="0092265F"/>
    <w:rsid w:val="009229F8"/>
    <w:rsid w:val="0092332D"/>
    <w:rsid w:val="00924EE6"/>
    <w:rsid w:val="009250ED"/>
    <w:rsid w:val="0092593A"/>
    <w:rsid w:val="00926064"/>
    <w:rsid w:val="0092631C"/>
    <w:rsid w:val="00926410"/>
    <w:rsid w:val="00926E59"/>
    <w:rsid w:val="009271A7"/>
    <w:rsid w:val="00930039"/>
    <w:rsid w:val="009328D1"/>
    <w:rsid w:val="00932C5B"/>
    <w:rsid w:val="009331B2"/>
    <w:rsid w:val="009336BE"/>
    <w:rsid w:val="00933CFE"/>
    <w:rsid w:val="00933E74"/>
    <w:rsid w:val="0093509B"/>
    <w:rsid w:val="00935D5E"/>
    <w:rsid w:val="00937D23"/>
    <w:rsid w:val="00937FA0"/>
    <w:rsid w:val="00940868"/>
    <w:rsid w:val="00942362"/>
    <w:rsid w:val="0094270E"/>
    <w:rsid w:val="00943D52"/>
    <w:rsid w:val="00943F94"/>
    <w:rsid w:val="009447BD"/>
    <w:rsid w:val="00944EF0"/>
    <w:rsid w:val="00946D3C"/>
    <w:rsid w:val="00946D49"/>
    <w:rsid w:val="0095131A"/>
    <w:rsid w:val="00952A43"/>
    <w:rsid w:val="00952A9E"/>
    <w:rsid w:val="00954983"/>
    <w:rsid w:val="009554D8"/>
    <w:rsid w:val="00955860"/>
    <w:rsid w:val="00956008"/>
    <w:rsid w:val="00956395"/>
    <w:rsid w:val="009567EB"/>
    <w:rsid w:val="009567F4"/>
    <w:rsid w:val="00956C46"/>
    <w:rsid w:val="00956EEB"/>
    <w:rsid w:val="00960C80"/>
    <w:rsid w:val="00961EDB"/>
    <w:rsid w:val="00961EE8"/>
    <w:rsid w:val="00962740"/>
    <w:rsid w:val="00963FDA"/>
    <w:rsid w:val="00964740"/>
    <w:rsid w:val="00964C2A"/>
    <w:rsid w:val="009658C6"/>
    <w:rsid w:val="00966001"/>
    <w:rsid w:val="00966E10"/>
    <w:rsid w:val="009672F5"/>
    <w:rsid w:val="009704E5"/>
    <w:rsid w:val="009706EB"/>
    <w:rsid w:val="0097122E"/>
    <w:rsid w:val="0097182F"/>
    <w:rsid w:val="009718E2"/>
    <w:rsid w:val="00971CD5"/>
    <w:rsid w:val="00972340"/>
    <w:rsid w:val="00973400"/>
    <w:rsid w:val="00973F8C"/>
    <w:rsid w:val="00974668"/>
    <w:rsid w:val="00974FFC"/>
    <w:rsid w:val="00976A7E"/>
    <w:rsid w:val="009770FB"/>
    <w:rsid w:val="00980091"/>
    <w:rsid w:val="00980220"/>
    <w:rsid w:val="0098179E"/>
    <w:rsid w:val="009829DB"/>
    <w:rsid w:val="00982FA5"/>
    <w:rsid w:val="0098312B"/>
    <w:rsid w:val="00984571"/>
    <w:rsid w:val="009852B4"/>
    <w:rsid w:val="009852F1"/>
    <w:rsid w:val="00986536"/>
    <w:rsid w:val="009870E2"/>
    <w:rsid w:val="00990F37"/>
    <w:rsid w:val="00992B33"/>
    <w:rsid w:val="00993323"/>
    <w:rsid w:val="00993966"/>
    <w:rsid w:val="00995E6A"/>
    <w:rsid w:val="00996E1B"/>
    <w:rsid w:val="00996F43"/>
    <w:rsid w:val="009970E9"/>
    <w:rsid w:val="009A013A"/>
    <w:rsid w:val="009A17C4"/>
    <w:rsid w:val="009A21FA"/>
    <w:rsid w:val="009A3BB7"/>
    <w:rsid w:val="009A3F1F"/>
    <w:rsid w:val="009A76FF"/>
    <w:rsid w:val="009B0BE8"/>
    <w:rsid w:val="009B14F2"/>
    <w:rsid w:val="009B232A"/>
    <w:rsid w:val="009B273A"/>
    <w:rsid w:val="009B2E10"/>
    <w:rsid w:val="009B387C"/>
    <w:rsid w:val="009B4069"/>
    <w:rsid w:val="009B60FB"/>
    <w:rsid w:val="009B64A5"/>
    <w:rsid w:val="009B65FB"/>
    <w:rsid w:val="009B680C"/>
    <w:rsid w:val="009B6DAA"/>
    <w:rsid w:val="009B7484"/>
    <w:rsid w:val="009C010C"/>
    <w:rsid w:val="009C1E44"/>
    <w:rsid w:val="009C2036"/>
    <w:rsid w:val="009C21AE"/>
    <w:rsid w:val="009C2E80"/>
    <w:rsid w:val="009C3497"/>
    <w:rsid w:val="009C357A"/>
    <w:rsid w:val="009C3FEE"/>
    <w:rsid w:val="009C408F"/>
    <w:rsid w:val="009C472D"/>
    <w:rsid w:val="009C50E1"/>
    <w:rsid w:val="009C5AFB"/>
    <w:rsid w:val="009C6185"/>
    <w:rsid w:val="009C6373"/>
    <w:rsid w:val="009C7171"/>
    <w:rsid w:val="009C7A51"/>
    <w:rsid w:val="009D10F5"/>
    <w:rsid w:val="009D2A4A"/>
    <w:rsid w:val="009D2EFC"/>
    <w:rsid w:val="009D4762"/>
    <w:rsid w:val="009D5562"/>
    <w:rsid w:val="009D5A12"/>
    <w:rsid w:val="009D6F84"/>
    <w:rsid w:val="009D790B"/>
    <w:rsid w:val="009E1151"/>
    <w:rsid w:val="009E163B"/>
    <w:rsid w:val="009E17BD"/>
    <w:rsid w:val="009E1C68"/>
    <w:rsid w:val="009E33B3"/>
    <w:rsid w:val="009E442D"/>
    <w:rsid w:val="009E4604"/>
    <w:rsid w:val="009E4DDB"/>
    <w:rsid w:val="009E56D6"/>
    <w:rsid w:val="009E5F47"/>
    <w:rsid w:val="009E60C8"/>
    <w:rsid w:val="009E6413"/>
    <w:rsid w:val="009F0A9B"/>
    <w:rsid w:val="009F3112"/>
    <w:rsid w:val="009F4155"/>
    <w:rsid w:val="009F5085"/>
    <w:rsid w:val="009F511F"/>
    <w:rsid w:val="009F543A"/>
    <w:rsid w:val="009F5AD7"/>
    <w:rsid w:val="009F5C19"/>
    <w:rsid w:val="009F6854"/>
    <w:rsid w:val="009F70D1"/>
    <w:rsid w:val="00A00928"/>
    <w:rsid w:val="00A0152B"/>
    <w:rsid w:val="00A01BA9"/>
    <w:rsid w:val="00A02113"/>
    <w:rsid w:val="00A02473"/>
    <w:rsid w:val="00A0355B"/>
    <w:rsid w:val="00A043F2"/>
    <w:rsid w:val="00A056E6"/>
    <w:rsid w:val="00A06027"/>
    <w:rsid w:val="00A0654D"/>
    <w:rsid w:val="00A06B5D"/>
    <w:rsid w:val="00A071B4"/>
    <w:rsid w:val="00A102F1"/>
    <w:rsid w:val="00A13BEB"/>
    <w:rsid w:val="00A144DE"/>
    <w:rsid w:val="00A14D13"/>
    <w:rsid w:val="00A1578F"/>
    <w:rsid w:val="00A20A07"/>
    <w:rsid w:val="00A20D30"/>
    <w:rsid w:val="00A21BF4"/>
    <w:rsid w:val="00A21F4E"/>
    <w:rsid w:val="00A224F4"/>
    <w:rsid w:val="00A236DA"/>
    <w:rsid w:val="00A236ED"/>
    <w:rsid w:val="00A244FD"/>
    <w:rsid w:val="00A24F22"/>
    <w:rsid w:val="00A25E21"/>
    <w:rsid w:val="00A31618"/>
    <w:rsid w:val="00A31C13"/>
    <w:rsid w:val="00A32228"/>
    <w:rsid w:val="00A32DDB"/>
    <w:rsid w:val="00A33124"/>
    <w:rsid w:val="00A33CBE"/>
    <w:rsid w:val="00A3477D"/>
    <w:rsid w:val="00A35819"/>
    <w:rsid w:val="00A3681D"/>
    <w:rsid w:val="00A36A55"/>
    <w:rsid w:val="00A36D6C"/>
    <w:rsid w:val="00A37237"/>
    <w:rsid w:val="00A42B6B"/>
    <w:rsid w:val="00A42FF8"/>
    <w:rsid w:val="00A43C0B"/>
    <w:rsid w:val="00A4524E"/>
    <w:rsid w:val="00A4574B"/>
    <w:rsid w:val="00A45822"/>
    <w:rsid w:val="00A45BCB"/>
    <w:rsid w:val="00A45DCD"/>
    <w:rsid w:val="00A45F80"/>
    <w:rsid w:val="00A46222"/>
    <w:rsid w:val="00A46902"/>
    <w:rsid w:val="00A47A9B"/>
    <w:rsid w:val="00A51C01"/>
    <w:rsid w:val="00A51F08"/>
    <w:rsid w:val="00A5266B"/>
    <w:rsid w:val="00A53414"/>
    <w:rsid w:val="00A539F0"/>
    <w:rsid w:val="00A53BB5"/>
    <w:rsid w:val="00A53FB5"/>
    <w:rsid w:val="00A548F7"/>
    <w:rsid w:val="00A54B66"/>
    <w:rsid w:val="00A55328"/>
    <w:rsid w:val="00A559E4"/>
    <w:rsid w:val="00A56162"/>
    <w:rsid w:val="00A567B3"/>
    <w:rsid w:val="00A56C1D"/>
    <w:rsid w:val="00A60325"/>
    <w:rsid w:val="00A618ED"/>
    <w:rsid w:val="00A626EC"/>
    <w:rsid w:val="00A62FC2"/>
    <w:rsid w:val="00A64AF5"/>
    <w:rsid w:val="00A65702"/>
    <w:rsid w:val="00A6584D"/>
    <w:rsid w:val="00A65F37"/>
    <w:rsid w:val="00A665F2"/>
    <w:rsid w:val="00A67BF1"/>
    <w:rsid w:val="00A7014A"/>
    <w:rsid w:val="00A702AF"/>
    <w:rsid w:val="00A70F20"/>
    <w:rsid w:val="00A713C8"/>
    <w:rsid w:val="00A72303"/>
    <w:rsid w:val="00A7432A"/>
    <w:rsid w:val="00A74B42"/>
    <w:rsid w:val="00A76561"/>
    <w:rsid w:val="00A802E7"/>
    <w:rsid w:val="00A811C0"/>
    <w:rsid w:val="00A8126C"/>
    <w:rsid w:val="00A814DD"/>
    <w:rsid w:val="00A81BBE"/>
    <w:rsid w:val="00A82753"/>
    <w:rsid w:val="00A8320B"/>
    <w:rsid w:val="00A839CD"/>
    <w:rsid w:val="00A83B04"/>
    <w:rsid w:val="00A855D4"/>
    <w:rsid w:val="00A86C60"/>
    <w:rsid w:val="00A86D9D"/>
    <w:rsid w:val="00A87B85"/>
    <w:rsid w:val="00A91DFF"/>
    <w:rsid w:val="00A93821"/>
    <w:rsid w:val="00A94926"/>
    <w:rsid w:val="00A94A78"/>
    <w:rsid w:val="00A94C3E"/>
    <w:rsid w:val="00A960FD"/>
    <w:rsid w:val="00A96D93"/>
    <w:rsid w:val="00A973D2"/>
    <w:rsid w:val="00A97BC4"/>
    <w:rsid w:val="00A97D64"/>
    <w:rsid w:val="00AA049B"/>
    <w:rsid w:val="00AA080F"/>
    <w:rsid w:val="00AA25A4"/>
    <w:rsid w:val="00AA2BAB"/>
    <w:rsid w:val="00AA2F51"/>
    <w:rsid w:val="00AA2F6D"/>
    <w:rsid w:val="00AA3225"/>
    <w:rsid w:val="00AA3834"/>
    <w:rsid w:val="00AA3FBD"/>
    <w:rsid w:val="00AA530D"/>
    <w:rsid w:val="00AA5727"/>
    <w:rsid w:val="00AA57C6"/>
    <w:rsid w:val="00AA6DD1"/>
    <w:rsid w:val="00AA7423"/>
    <w:rsid w:val="00AA7E29"/>
    <w:rsid w:val="00AB010A"/>
    <w:rsid w:val="00AB060B"/>
    <w:rsid w:val="00AB109D"/>
    <w:rsid w:val="00AB16E5"/>
    <w:rsid w:val="00AB2374"/>
    <w:rsid w:val="00AB24AB"/>
    <w:rsid w:val="00AB24D7"/>
    <w:rsid w:val="00AB2E6F"/>
    <w:rsid w:val="00AB2FD3"/>
    <w:rsid w:val="00AB3212"/>
    <w:rsid w:val="00AB362E"/>
    <w:rsid w:val="00AB3856"/>
    <w:rsid w:val="00AB42C5"/>
    <w:rsid w:val="00AB4F97"/>
    <w:rsid w:val="00AB6507"/>
    <w:rsid w:val="00AB74E6"/>
    <w:rsid w:val="00AB7667"/>
    <w:rsid w:val="00AB7CEB"/>
    <w:rsid w:val="00AC045B"/>
    <w:rsid w:val="00AC1CFA"/>
    <w:rsid w:val="00AC1D50"/>
    <w:rsid w:val="00AC22B8"/>
    <w:rsid w:val="00AC3EFD"/>
    <w:rsid w:val="00AC3F81"/>
    <w:rsid w:val="00AC41FD"/>
    <w:rsid w:val="00AC436F"/>
    <w:rsid w:val="00AC4888"/>
    <w:rsid w:val="00AC4C5E"/>
    <w:rsid w:val="00AC511D"/>
    <w:rsid w:val="00AC5671"/>
    <w:rsid w:val="00AC57D3"/>
    <w:rsid w:val="00AC5E3B"/>
    <w:rsid w:val="00AC68B6"/>
    <w:rsid w:val="00AC6C20"/>
    <w:rsid w:val="00AC6FFB"/>
    <w:rsid w:val="00AC7331"/>
    <w:rsid w:val="00AD01CD"/>
    <w:rsid w:val="00AD0450"/>
    <w:rsid w:val="00AD1817"/>
    <w:rsid w:val="00AD2433"/>
    <w:rsid w:val="00AD3145"/>
    <w:rsid w:val="00AD4204"/>
    <w:rsid w:val="00AD5672"/>
    <w:rsid w:val="00AD6179"/>
    <w:rsid w:val="00AD6B5A"/>
    <w:rsid w:val="00AD7A79"/>
    <w:rsid w:val="00AE235A"/>
    <w:rsid w:val="00AE3159"/>
    <w:rsid w:val="00AE3941"/>
    <w:rsid w:val="00AE3E9A"/>
    <w:rsid w:val="00AE3FE1"/>
    <w:rsid w:val="00AE4E74"/>
    <w:rsid w:val="00AE5CC1"/>
    <w:rsid w:val="00AE61D6"/>
    <w:rsid w:val="00AE6441"/>
    <w:rsid w:val="00AE74F3"/>
    <w:rsid w:val="00AE75D6"/>
    <w:rsid w:val="00AE7691"/>
    <w:rsid w:val="00AE7741"/>
    <w:rsid w:val="00AF05E5"/>
    <w:rsid w:val="00AF3119"/>
    <w:rsid w:val="00AF3BBB"/>
    <w:rsid w:val="00AF4136"/>
    <w:rsid w:val="00AF4300"/>
    <w:rsid w:val="00AF4CD8"/>
    <w:rsid w:val="00AF4F18"/>
    <w:rsid w:val="00AF5784"/>
    <w:rsid w:val="00AF5D54"/>
    <w:rsid w:val="00AF6509"/>
    <w:rsid w:val="00AF7160"/>
    <w:rsid w:val="00AF7AE4"/>
    <w:rsid w:val="00AF7EDD"/>
    <w:rsid w:val="00B005F2"/>
    <w:rsid w:val="00B00FC4"/>
    <w:rsid w:val="00B0190B"/>
    <w:rsid w:val="00B01BC6"/>
    <w:rsid w:val="00B0288A"/>
    <w:rsid w:val="00B02D94"/>
    <w:rsid w:val="00B02FC2"/>
    <w:rsid w:val="00B03B28"/>
    <w:rsid w:val="00B03C8D"/>
    <w:rsid w:val="00B03D35"/>
    <w:rsid w:val="00B03DFE"/>
    <w:rsid w:val="00B03FC0"/>
    <w:rsid w:val="00B0453F"/>
    <w:rsid w:val="00B04BCE"/>
    <w:rsid w:val="00B05599"/>
    <w:rsid w:val="00B056C9"/>
    <w:rsid w:val="00B05D3F"/>
    <w:rsid w:val="00B0617E"/>
    <w:rsid w:val="00B072C5"/>
    <w:rsid w:val="00B079FD"/>
    <w:rsid w:val="00B10E79"/>
    <w:rsid w:val="00B11757"/>
    <w:rsid w:val="00B117B8"/>
    <w:rsid w:val="00B11A3A"/>
    <w:rsid w:val="00B123DB"/>
    <w:rsid w:val="00B12CED"/>
    <w:rsid w:val="00B13603"/>
    <w:rsid w:val="00B1375E"/>
    <w:rsid w:val="00B13916"/>
    <w:rsid w:val="00B13A11"/>
    <w:rsid w:val="00B13C09"/>
    <w:rsid w:val="00B13D74"/>
    <w:rsid w:val="00B143E1"/>
    <w:rsid w:val="00B1572F"/>
    <w:rsid w:val="00B15D6A"/>
    <w:rsid w:val="00B16309"/>
    <w:rsid w:val="00B164E9"/>
    <w:rsid w:val="00B20C9A"/>
    <w:rsid w:val="00B21BB5"/>
    <w:rsid w:val="00B21D09"/>
    <w:rsid w:val="00B23E0D"/>
    <w:rsid w:val="00B240B2"/>
    <w:rsid w:val="00B242B3"/>
    <w:rsid w:val="00B25891"/>
    <w:rsid w:val="00B25B13"/>
    <w:rsid w:val="00B2655B"/>
    <w:rsid w:val="00B27755"/>
    <w:rsid w:val="00B30458"/>
    <w:rsid w:val="00B30A36"/>
    <w:rsid w:val="00B30B6A"/>
    <w:rsid w:val="00B30BD0"/>
    <w:rsid w:val="00B317C5"/>
    <w:rsid w:val="00B32447"/>
    <w:rsid w:val="00B32EBE"/>
    <w:rsid w:val="00B335EE"/>
    <w:rsid w:val="00B345BF"/>
    <w:rsid w:val="00B34C8D"/>
    <w:rsid w:val="00B36248"/>
    <w:rsid w:val="00B36730"/>
    <w:rsid w:val="00B36ACB"/>
    <w:rsid w:val="00B36B8A"/>
    <w:rsid w:val="00B36CC3"/>
    <w:rsid w:val="00B37467"/>
    <w:rsid w:val="00B40395"/>
    <w:rsid w:val="00B40869"/>
    <w:rsid w:val="00B409C2"/>
    <w:rsid w:val="00B40F71"/>
    <w:rsid w:val="00B41387"/>
    <w:rsid w:val="00B41678"/>
    <w:rsid w:val="00B41861"/>
    <w:rsid w:val="00B41CE7"/>
    <w:rsid w:val="00B42CB2"/>
    <w:rsid w:val="00B438C6"/>
    <w:rsid w:val="00B44D16"/>
    <w:rsid w:val="00B45C11"/>
    <w:rsid w:val="00B466A7"/>
    <w:rsid w:val="00B470B5"/>
    <w:rsid w:val="00B47165"/>
    <w:rsid w:val="00B47187"/>
    <w:rsid w:val="00B4787B"/>
    <w:rsid w:val="00B503C7"/>
    <w:rsid w:val="00B5042D"/>
    <w:rsid w:val="00B513CE"/>
    <w:rsid w:val="00B520C7"/>
    <w:rsid w:val="00B543D4"/>
    <w:rsid w:val="00B5446A"/>
    <w:rsid w:val="00B55B04"/>
    <w:rsid w:val="00B56B0A"/>
    <w:rsid w:val="00B572C0"/>
    <w:rsid w:val="00B60039"/>
    <w:rsid w:val="00B60345"/>
    <w:rsid w:val="00B6063D"/>
    <w:rsid w:val="00B60966"/>
    <w:rsid w:val="00B60BE7"/>
    <w:rsid w:val="00B60F03"/>
    <w:rsid w:val="00B61F3D"/>
    <w:rsid w:val="00B6299D"/>
    <w:rsid w:val="00B6391D"/>
    <w:rsid w:val="00B63BE1"/>
    <w:rsid w:val="00B64A92"/>
    <w:rsid w:val="00B6542E"/>
    <w:rsid w:val="00B66FB7"/>
    <w:rsid w:val="00B67A53"/>
    <w:rsid w:val="00B70280"/>
    <w:rsid w:val="00B709E8"/>
    <w:rsid w:val="00B713E0"/>
    <w:rsid w:val="00B7238F"/>
    <w:rsid w:val="00B730AC"/>
    <w:rsid w:val="00B73F14"/>
    <w:rsid w:val="00B742B4"/>
    <w:rsid w:val="00B743E1"/>
    <w:rsid w:val="00B7470E"/>
    <w:rsid w:val="00B7482B"/>
    <w:rsid w:val="00B74902"/>
    <w:rsid w:val="00B7509E"/>
    <w:rsid w:val="00B754B8"/>
    <w:rsid w:val="00B8044C"/>
    <w:rsid w:val="00B804BF"/>
    <w:rsid w:val="00B804D8"/>
    <w:rsid w:val="00B80997"/>
    <w:rsid w:val="00B817BA"/>
    <w:rsid w:val="00B819F1"/>
    <w:rsid w:val="00B81ED9"/>
    <w:rsid w:val="00B8210C"/>
    <w:rsid w:val="00B82E52"/>
    <w:rsid w:val="00B840D2"/>
    <w:rsid w:val="00B8446F"/>
    <w:rsid w:val="00B850F4"/>
    <w:rsid w:val="00B852A7"/>
    <w:rsid w:val="00B8549D"/>
    <w:rsid w:val="00B856F1"/>
    <w:rsid w:val="00B8618A"/>
    <w:rsid w:val="00B86E25"/>
    <w:rsid w:val="00B87590"/>
    <w:rsid w:val="00B90548"/>
    <w:rsid w:val="00B9073C"/>
    <w:rsid w:val="00B90ED7"/>
    <w:rsid w:val="00B9102D"/>
    <w:rsid w:val="00B91693"/>
    <w:rsid w:val="00B917D1"/>
    <w:rsid w:val="00B91FD0"/>
    <w:rsid w:val="00B931BF"/>
    <w:rsid w:val="00B93325"/>
    <w:rsid w:val="00B93776"/>
    <w:rsid w:val="00B9388F"/>
    <w:rsid w:val="00B938D4"/>
    <w:rsid w:val="00B93F5F"/>
    <w:rsid w:val="00B94694"/>
    <w:rsid w:val="00B94F1F"/>
    <w:rsid w:val="00B94F36"/>
    <w:rsid w:val="00B9501E"/>
    <w:rsid w:val="00B954B3"/>
    <w:rsid w:val="00B96F30"/>
    <w:rsid w:val="00B97024"/>
    <w:rsid w:val="00B97A85"/>
    <w:rsid w:val="00BA016D"/>
    <w:rsid w:val="00BA0516"/>
    <w:rsid w:val="00BA092D"/>
    <w:rsid w:val="00BA2446"/>
    <w:rsid w:val="00BA2588"/>
    <w:rsid w:val="00BA375A"/>
    <w:rsid w:val="00BA398F"/>
    <w:rsid w:val="00BA3AF6"/>
    <w:rsid w:val="00BA4AA6"/>
    <w:rsid w:val="00BA4DFE"/>
    <w:rsid w:val="00BA52E8"/>
    <w:rsid w:val="00BA6502"/>
    <w:rsid w:val="00BA6D87"/>
    <w:rsid w:val="00BB01FE"/>
    <w:rsid w:val="00BB0F2E"/>
    <w:rsid w:val="00BB1446"/>
    <w:rsid w:val="00BB1E71"/>
    <w:rsid w:val="00BB2029"/>
    <w:rsid w:val="00BB2929"/>
    <w:rsid w:val="00BB40A3"/>
    <w:rsid w:val="00BB6BE2"/>
    <w:rsid w:val="00BB7DF4"/>
    <w:rsid w:val="00BB7E9A"/>
    <w:rsid w:val="00BC11DF"/>
    <w:rsid w:val="00BC1D11"/>
    <w:rsid w:val="00BC2284"/>
    <w:rsid w:val="00BC36E0"/>
    <w:rsid w:val="00BC3FFA"/>
    <w:rsid w:val="00BC4513"/>
    <w:rsid w:val="00BC4798"/>
    <w:rsid w:val="00BC47AA"/>
    <w:rsid w:val="00BC5052"/>
    <w:rsid w:val="00BC6109"/>
    <w:rsid w:val="00BC695C"/>
    <w:rsid w:val="00BD020A"/>
    <w:rsid w:val="00BD0500"/>
    <w:rsid w:val="00BD0718"/>
    <w:rsid w:val="00BD2A07"/>
    <w:rsid w:val="00BD3B31"/>
    <w:rsid w:val="00BD3C6E"/>
    <w:rsid w:val="00BD48D4"/>
    <w:rsid w:val="00BD5B25"/>
    <w:rsid w:val="00BD6193"/>
    <w:rsid w:val="00BD7034"/>
    <w:rsid w:val="00BE01EF"/>
    <w:rsid w:val="00BE0F70"/>
    <w:rsid w:val="00BE16E1"/>
    <w:rsid w:val="00BE192A"/>
    <w:rsid w:val="00BE292D"/>
    <w:rsid w:val="00BE31C7"/>
    <w:rsid w:val="00BE3399"/>
    <w:rsid w:val="00BE3D5E"/>
    <w:rsid w:val="00BE4B06"/>
    <w:rsid w:val="00BE596B"/>
    <w:rsid w:val="00BE63CD"/>
    <w:rsid w:val="00BE6409"/>
    <w:rsid w:val="00BE6B4A"/>
    <w:rsid w:val="00BE6B70"/>
    <w:rsid w:val="00BF01D4"/>
    <w:rsid w:val="00BF0484"/>
    <w:rsid w:val="00BF04BF"/>
    <w:rsid w:val="00BF0518"/>
    <w:rsid w:val="00BF078D"/>
    <w:rsid w:val="00BF1AB2"/>
    <w:rsid w:val="00BF1F96"/>
    <w:rsid w:val="00BF3377"/>
    <w:rsid w:val="00BF3690"/>
    <w:rsid w:val="00BF4CEB"/>
    <w:rsid w:val="00BF552A"/>
    <w:rsid w:val="00BF59F9"/>
    <w:rsid w:val="00BF6060"/>
    <w:rsid w:val="00BF6F49"/>
    <w:rsid w:val="00C01013"/>
    <w:rsid w:val="00C015FD"/>
    <w:rsid w:val="00C01B12"/>
    <w:rsid w:val="00C03051"/>
    <w:rsid w:val="00C034D5"/>
    <w:rsid w:val="00C03D6A"/>
    <w:rsid w:val="00C04332"/>
    <w:rsid w:val="00C044B0"/>
    <w:rsid w:val="00C04701"/>
    <w:rsid w:val="00C059B8"/>
    <w:rsid w:val="00C05AA2"/>
    <w:rsid w:val="00C061D1"/>
    <w:rsid w:val="00C06F11"/>
    <w:rsid w:val="00C1022F"/>
    <w:rsid w:val="00C11016"/>
    <w:rsid w:val="00C1110A"/>
    <w:rsid w:val="00C13742"/>
    <w:rsid w:val="00C13FAF"/>
    <w:rsid w:val="00C14284"/>
    <w:rsid w:val="00C14518"/>
    <w:rsid w:val="00C14A54"/>
    <w:rsid w:val="00C166BD"/>
    <w:rsid w:val="00C1715B"/>
    <w:rsid w:val="00C20AD6"/>
    <w:rsid w:val="00C2184E"/>
    <w:rsid w:val="00C21DF9"/>
    <w:rsid w:val="00C21FA0"/>
    <w:rsid w:val="00C22A8E"/>
    <w:rsid w:val="00C22F78"/>
    <w:rsid w:val="00C23E82"/>
    <w:rsid w:val="00C2479D"/>
    <w:rsid w:val="00C2486C"/>
    <w:rsid w:val="00C26EF5"/>
    <w:rsid w:val="00C27429"/>
    <w:rsid w:val="00C3001C"/>
    <w:rsid w:val="00C315F4"/>
    <w:rsid w:val="00C321B6"/>
    <w:rsid w:val="00C32CF9"/>
    <w:rsid w:val="00C3365A"/>
    <w:rsid w:val="00C362F8"/>
    <w:rsid w:val="00C367CF"/>
    <w:rsid w:val="00C36889"/>
    <w:rsid w:val="00C36B9C"/>
    <w:rsid w:val="00C3750A"/>
    <w:rsid w:val="00C40E56"/>
    <w:rsid w:val="00C41732"/>
    <w:rsid w:val="00C42502"/>
    <w:rsid w:val="00C43C4C"/>
    <w:rsid w:val="00C43E54"/>
    <w:rsid w:val="00C44754"/>
    <w:rsid w:val="00C463BD"/>
    <w:rsid w:val="00C478E0"/>
    <w:rsid w:val="00C47CAD"/>
    <w:rsid w:val="00C502C6"/>
    <w:rsid w:val="00C50673"/>
    <w:rsid w:val="00C514DE"/>
    <w:rsid w:val="00C516CC"/>
    <w:rsid w:val="00C525F4"/>
    <w:rsid w:val="00C530D9"/>
    <w:rsid w:val="00C53660"/>
    <w:rsid w:val="00C5535E"/>
    <w:rsid w:val="00C556DC"/>
    <w:rsid w:val="00C5572E"/>
    <w:rsid w:val="00C5691E"/>
    <w:rsid w:val="00C57BDD"/>
    <w:rsid w:val="00C57DC1"/>
    <w:rsid w:val="00C57FB0"/>
    <w:rsid w:val="00C60338"/>
    <w:rsid w:val="00C60E8F"/>
    <w:rsid w:val="00C6203B"/>
    <w:rsid w:val="00C62642"/>
    <w:rsid w:val="00C62A13"/>
    <w:rsid w:val="00C62AFA"/>
    <w:rsid w:val="00C632CC"/>
    <w:rsid w:val="00C63486"/>
    <w:rsid w:val="00C645D1"/>
    <w:rsid w:val="00C648C9"/>
    <w:rsid w:val="00C64AFA"/>
    <w:rsid w:val="00C65AF1"/>
    <w:rsid w:val="00C66383"/>
    <w:rsid w:val="00C66405"/>
    <w:rsid w:val="00C66D56"/>
    <w:rsid w:val="00C6765D"/>
    <w:rsid w:val="00C67DEC"/>
    <w:rsid w:val="00C70D30"/>
    <w:rsid w:val="00C71290"/>
    <w:rsid w:val="00C71CA9"/>
    <w:rsid w:val="00C72DF5"/>
    <w:rsid w:val="00C735EB"/>
    <w:rsid w:val="00C7373A"/>
    <w:rsid w:val="00C7376E"/>
    <w:rsid w:val="00C751FC"/>
    <w:rsid w:val="00C77908"/>
    <w:rsid w:val="00C77FB1"/>
    <w:rsid w:val="00C80EE2"/>
    <w:rsid w:val="00C821C4"/>
    <w:rsid w:val="00C8229D"/>
    <w:rsid w:val="00C82753"/>
    <w:rsid w:val="00C8343F"/>
    <w:rsid w:val="00C83705"/>
    <w:rsid w:val="00C86510"/>
    <w:rsid w:val="00C8739D"/>
    <w:rsid w:val="00C87D58"/>
    <w:rsid w:val="00C91283"/>
    <w:rsid w:val="00C92A59"/>
    <w:rsid w:val="00C93B34"/>
    <w:rsid w:val="00C94248"/>
    <w:rsid w:val="00C942B0"/>
    <w:rsid w:val="00C947C9"/>
    <w:rsid w:val="00C94BFE"/>
    <w:rsid w:val="00C94E65"/>
    <w:rsid w:val="00C95339"/>
    <w:rsid w:val="00CA03F5"/>
    <w:rsid w:val="00CA0860"/>
    <w:rsid w:val="00CA0A96"/>
    <w:rsid w:val="00CA25BC"/>
    <w:rsid w:val="00CA26BA"/>
    <w:rsid w:val="00CA2FEC"/>
    <w:rsid w:val="00CA37CC"/>
    <w:rsid w:val="00CA400D"/>
    <w:rsid w:val="00CA4580"/>
    <w:rsid w:val="00CA5B06"/>
    <w:rsid w:val="00CA7139"/>
    <w:rsid w:val="00CB0618"/>
    <w:rsid w:val="00CB2B97"/>
    <w:rsid w:val="00CB30CB"/>
    <w:rsid w:val="00CB3FAB"/>
    <w:rsid w:val="00CB4516"/>
    <w:rsid w:val="00CB4729"/>
    <w:rsid w:val="00CB4D77"/>
    <w:rsid w:val="00CB54FB"/>
    <w:rsid w:val="00CB6D1F"/>
    <w:rsid w:val="00CB6FA8"/>
    <w:rsid w:val="00CC07DC"/>
    <w:rsid w:val="00CC0E44"/>
    <w:rsid w:val="00CC1BA3"/>
    <w:rsid w:val="00CC3B6C"/>
    <w:rsid w:val="00CC4115"/>
    <w:rsid w:val="00CC490F"/>
    <w:rsid w:val="00CC5118"/>
    <w:rsid w:val="00CC54A0"/>
    <w:rsid w:val="00CC6A36"/>
    <w:rsid w:val="00CC6D33"/>
    <w:rsid w:val="00CC7599"/>
    <w:rsid w:val="00CC795D"/>
    <w:rsid w:val="00CD17D6"/>
    <w:rsid w:val="00CD230C"/>
    <w:rsid w:val="00CD3F1F"/>
    <w:rsid w:val="00CD46A2"/>
    <w:rsid w:val="00CD46F4"/>
    <w:rsid w:val="00CD4D6D"/>
    <w:rsid w:val="00CD4EF4"/>
    <w:rsid w:val="00CD53C1"/>
    <w:rsid w:val="00CD7318"/>
    <w:rsid w:val="00CE174E"/>
    <w:rsid w:val="00CE1A91"/>
    <w:rsid w:val="00CE2F0D"/>
    <w:rsid w:val="00CE3687"/>
    <w:rsid w:val="00CE4429"/>
    <w:rsid w:val="00CE4DAE"/>
    <w:rsid w:val="00CE5215"/>
    <w:rsid w:val="00CE5706"/>
    <w:rsid w:val="00CE57DE"/>
    <w:rsid w:val="00CE6ED6"/>
    <w:rsid w:val="00CF0791"/>
    <w:rsid w:val="00CF0925"/>
    <w:rsid w:val="00CF154A"/>
    <w:rsid w:val="00CF27CE"/>
    <w:rsid w:val="00CF2DE0"/>
    <w:rsid w:val="00CF316F"/>
    <w:rsid w:val="00CF4E93"/>
    <w:rsid w:val="00CF5C58"/>
    <w:rsid w:val="00CF5CAE"/>
    <w:rsid w:val="00CF69A3"/>
    <w:rsid w:val="00CF7F77"/>
    <w:rsid w:val="00D001B4"/>
    <w:rsid w:val="00D005F0"/>
    <w:rsid w:val="00D01049"/>
    <w:rsid w:val="00D010CA"/>
    <w:rsid w:val="00D01DE9"/>
    <w:rsid w:val="00D02722"/>
    <w:rsid w:val="00D02F45"/>
    <w:rsid w:val="00D042F1"/>
    <w:rsid w:val="00D04565"/>
    <w:rsid w:val="00D050F2"/>
    <w:rsid w:val="00D06817"/>
    <w:rsid w:val="00D06B59"/>
    <w:rsid w:val="00D07AE9"/>
    <w:rsid w:val="00D107CB"/>
    <w:rsid w:val="00D12460"/>
    <w:rsid w:val="00D132A8"/>
    <w:rsid w:val="00D14282"/>
    <w:rsid w:val="00D14632"/>
    <w:rsid w:val="00D146C5"/>
    <w:rsid w:val="00D158C9"/>
    <w:rsid w:val="00D16231"/>
    <w:rsid w:val="00D164F5"/>
    <w:rsid w:val="00D1769C"/>
    <w:rsid w:val="00D1780C"/>
    <w:rsid w:val="00D17C44"/>
    <w:rsid w:val="00D204FD"/>
    <w:rsid w:val="00D20994"/>
    <w:rsid w:val="00D2106A"/>
    <w:rsid w:val="00D217CB"/>
    <w:rsid w:val="00D22397"/>
    <w:rsid w:val="00D22AB8"/>
    <w:rsid w:val="00D234DC"/>
    <w:rsid w:val="00D237FD"/>
    <w:rsid w:val="00D23A7F"/>
    <w:rsid w:val="00D24A58"/>
    <w:rsid w:val="00D25D2A"/>
    <w:rsid w:val="00D26DDC"/>
    <w:rsid w:val="00D27139"/>
    <w:rsid w:val="00D319A4"/>
    <w:rsid w:val="00D3317B"/>
    <w:rsid w:val="00D340D2"/>
    <w:rsid w:val="00D34D70"/>
    <w:rsid w:val="00D3592E"/>
    <w:rsid w:val="00D35A2B"/>
    <w:rsid w:val="00D35B96"/>
    <w:rsid w:val="00D3606E"/>
    <w:rsid w:val="00D3635A"/>
    <w:rsid w:val="00D36FA9"/>
    <w:rsid w:val="00D40432"/>
    <w:rsid w:val="00D4066F"/>
    <w:rsid w:val="00D409A9"/>
    <w:rsid w:val="00D41588"/>
    <w:rsid w:val="00D41F4C"/>
    <w:rsid w:val="00D42A79"/>
    <w:rsid w:val="00D42E1F"/>
    <w:rsid w:val="00D4437B"/>
    <w:rsid w:val="00D4455D"/>
    <w:rsid w:val="00D44F7F"/>
    <w:rsid w:val="00D454DA"/>
    <w:rsid w:val="00D45B88"/>
    <w:rsid w:val="00D4783D"/>
    <w:rsid w:val="00D47D53"/>
    <w:rsid w:val="00D50ED9"/>
    <w:rsid w:val="00D5121A"/>
    <w:rsid w:val="00D519C9"/>
    <w:rsid w:val="00D52235"/>
    <w:rsid w:val="00D524AB"/>
    <w:rsid w:val="00D52922"/>
    <w:rsid w:val="00D53C5D"/>
    <w:rsid w:val="00D53D50"/>
    <w:rsid w:val="00D53EAE"/>
    <w:rsid w:val="00D551AE"/>
    <w:rsid w:val="00D55465"/>
    <w:rsid w:val="00D55854"/>
    <w:rsid w:val="00D558A1"/>
    <w:rsid w:val="00D56FFE"/>
    <w:rsid w:val="00D571AC"/>
    <w:rsid w:val="00D57546"/>
    <w:rsid w:val="00D6043B"/>
    <w:rsid w:val="00D610BD"/>
    <w:rsid w:val="00D61F2C"/>
    <w:rsid w:val="00D62FFE"/>
    <w:rsid w:val="00D63D81"/>
    <w:rsid w:val="00D63EE9"/>
    <w:rsid w:val="00D64FC4"/>
    <w:rsid w:val="00D660BB"/>
    <w:rsid w:val="00D672F4"/>
    <w:rsid w:val="00D67688"/>
    <w:rsid w:val="00D676E3"/>
    <w:rsid w:val="00D702E8"/>
    <w:rsid w:val="00D707C6"/>
    <w:rsid w:val="00D70FCD"/>
    <w:rsid w:val="00D712A2"/>
    <w:rsid w:val="00D71A97"/>
    <w:rsid w:val="00D7222E"/>
    <w:rsid w:val="00D7224E"/>
    <w:rsid w:val="00D72D63"/>
    <w:rsid w:val="00D732DE"/>
    <w:rsid w:val="00D733AC"/>
    <w:rsid w:val="00D74C4E"/>
    <w:rsid w:val="00D768C7"/>
    <w:rsid w:val="00D76A0B"/>
    <w:rsid w:val="00D778BB"/>
    <w:rsid w:val="00D778C8"/>
    <w:rsid w:val="00D80646"/>
    <w:rsid w:val="00D80F61"/>
    <w:rsid w:val="00D816CA"/>
    <w:rsid w:val="00D81B16"/>
    <w:rsid w:val="00D824DB"/>
    <w:rsid w:val="00D8283C"/>
    <w:rsid w:val="00D82939"/>
    <w:rsid w:val="00D8374C"/>
    <w:rsid w:val="00D8381E"/>
    <w:rsid w:val="00D83FF0"/>
    <w:rsid w:val="00D85210"/>
    <w:rsid w:val="00D85228"/>
    <w:rsid w:val="00D86157"/>
    <w:rsid w:val="00D86481"/>
    <w:rsid w:val="00D86BCF"/>
    <w:rsid w:val="00D872EA"/>
    <w:rsid w:val="00D8796A"/>
    <w:rsid w:val="00D87CCD"/>
    <w:rsid w:val="00D87F3D"/>
    <w:rsid w:val="00D90057"/>
    <w:rsid w:val="00D9091D"/>
    <w:rsid w:val="00D9092A"/>
    <w:rsid w:val="00D91473"/>
    <w:rsid w:val="00D91831"/>
    <w:rsid w:val="00D92DE4"/>
    <w:rsid w:val="00D940BE"/>
    <w:rsid w:val="00D94EF2"/>
    <w:rsid w:val="00D95001"/>
    <w:rsid w:val="00D95D90"/>
    <w:rsid w:val="00D96E07"/>
    <w:rsid w:val="00D97462"/>
    <w:rsid w:val="00D97A70"/>
    <w:rsid w:val="00DA0387"/>
    <w:rsid w:val="00DA05FD"/>
    <w:rsid w:val="00DA078A"/>
    <w:rsid w:val="00DA0E2B"/>
    <w:rsid w:val="00DA1F57"/>
    <w:rsid w:val="00DA1FE9"/>
    <w:rsid w:val="00DA2115"/>
    <w:rsid w:val="00DA4550"/>
    <w:rsid w:val="00DA57FF"/>
    <w:rsid w:val="00DA59A9"/>
    <w:rsid w:val="00DA6AAE"/>
    <w:rsid w:val="00DA6FBF"/>
    <w:rsid w:val="00DA769B"/>
    <w:rsid w:val="00DA781E"/>
    <w:rsid w:val="00DA78C1"/>
    <w:rsid w:val="00DA78E6"/>
    <w:rsid w:val="00DB08C8"/>
    <w:rsid w:val="00DB0A78"/>
    <w:rsid w:val="00DB0D4B"/>
    <w:rsid w:val="00DB104B"/>
    <w:rsid w:val="00DB252E"/>
    <w:rsid w:val="00DB4186"/>
    <w:rsid w:val="00DB53EA"/>
    <w:rsid w:val="00DB5D3B"/>
    <w:rsid w:val="00DB5E51"/>
    <w:rsid w:val="00DB67B8"/>
    <w:rsid w:val="00DB7003"/>
    <w:rsid w:val="00DC001D"/>
    <w:rsid w:val="00DC1B4D"/>
    <w:rsid w:val="00DC1C31"/>
    <w:rsid w:val="00DC2DDC"/>
    <w:rsid w:val="00DC313D"/>
    <w:rsid w:val="00DC31C8"/>
    <w:rsid w:val="00DC52F3"/>
    <w:rsid w:val="00DC54FF"/>
    <w:rsid w:val="00DC5E5F"/>
    <w:rsid w:val="00DC65DD"/>
    <w:rsid w:val="00DC6A3E"/>
    <w:rsid w:val="00DC782A"/>
    <w:rsid w:val="00DC7AF3"/>
    <w:rsid w:val="00DC7EAC"/>
    <w:rsid w:val="00DD059C"/>
    <w:rsid w:val="00DD3F8F"/>
    <w:rsid w:val="00DD476E"/>
    <w:rsid w:val="00DD4AC0"/>
    <w:rsid w:val="00DD5E7E"/>
    <w:rsid w:val="00DD5F87"/>
    <w:rsid w:val="00DD609E"/>
    <w:rsid w:val="00DD6241"/>
    <w:rsid w:val="00DD7367"/>
    <w:rsid w:val="00DE0CEE"/>
    <w:rsid w:val="00DE0DE7"/>
    <w:rsid w:val="00DE12CB"/>
    <w:rsid w:val="00DE3151"/>
    <w:rsid w:val="00DE31E5"/>
    <w:rsid w:val="00DE41B7"/>
    <w:rsid w:val="00DE4D60"/>
    <w:rsid w:val="00DE55C6"/>
    <w:rsid w:val="00DE6FD7"/>
    <w:rsid w:val="00DE761F"/>
    <w:rsid w:val="00DE7E21"/>
    <w:rsid w:val="00DF05A6"/>
    <w:rsid w:val="00DF0664"/>
    <w:rsid w:val="00DF14C0"/>
    <w:rsid w:val="00DF2E56"/>
    <w:rsid w:val="00DF34BE"/>
    <w:rsid w:val="00DF4DE5"/>
    <w:rsid w:val="00DF5AFF"/>
    <w:rsid w:val="00DF6FD3"/>
    <w:rsid w:val="00DF72D9"/>
    <w:rsid w:val="00DF7491"/>
    <w:rsid w:val="00E0042E"/>
    <w:rsid w:val="00E005F0"/>
    <w:rsid w:val="00E0344C"/>
    <w:rsid w:val="00E03534"/>
    <w:rsid w:val="00E03B17"/>
    <w:rsid w:val="00E04D83"/>
    <w:rsid w:val="00E05086"/>
    <w:rsid w:val="00E0581B"/>
    <w:rsid w:val="00E07529"/>
    <w:rsid w:val="00E10FA0"/>
    <w:rsid w:val="00E111CB"/>
    <w:rsid w:val="00E12D02"/>
    <w:rsid w:val="00E131EC"/>
    <w:rsid w:val="00E135FD"/>
    <w:rsid w:val="00E136FE"/>
    <w:rsid w:val="00E15BB5"/>
    <w:rsid w:val="00E166DF"/>
    <w:rsid w:val="00E16AAC"/>
    <w:rsid w:val="00E16E45"/>
    <w:rsid w:val="00E1757A"/>
    <w:rsid w:val="00E20235"/>
    <w:rsid w:val="00E202D6"/>
    <w:rsid w:val="00E204E4"/>
    <w:rsid w:val="00E20779"/>
    <w:rsid w:val="00E208BF"/>
    <w:rsid w:val="00E20B91"/>
    <w:rsid w:val="00E20C6A"/>
    <w:rsid w:val="00E2126C"/>
    <w:rsid w:val="00E22AE3"/>
    <w:rsid w:val="00E2321E"/>
    <w:rsid w:val="00E232CD"/>
    <w:rsid w:val="00E236CB"/>
    <w:rsid w:val="00E23FFB"/>
    <w:rsid w:val="00E2499F"/>
    <w:rsid w:val="00E252F4"/>
    <w:rsid w:val="00E25798"/>
    <w:rsid w:val="00E25AA8"/>
    <w:rsid w:val="00E25BD6"/>
    <w:rsid w:val="00E2650D"/>
    <w:rsid w:val="00E26671"/>
    <w:rsid w:val="00E26C93"/>
    <w:rsid w:val="00E273D2"/>
    <w:rsid w:val="00E315ED"/>
    <w:rsid w:val="00E31CF0"/>
    <w:rsid w:val="00E320CF"/>
    <w:rsid w:val="00E33DFB"/>
    <w:rsid w:val="00E33E67"/>
    <w:rsid w:val="00E345EA"/>
    <w:rsid w:val="00E346FE"/>
    <w:rsid w:val="00E35034"/>
    <w:rsid w:val="00E353F9"/>
    <w:rsid w:val="00E354D5"/>
    <w:rsid w:val="00E36E19"/>
    <w:rsid w:val="00E37CFE"/>
    <w:rsid w:val="00E37D6C"/>
    <w:rsid w:val="00E41686"/>
    <w:rsid w:val="00E41BDA"/>
    <w:rsid w:val="00E42312"/>
    <w:rsid w:val="00E431FC"/>
    <w:rsid w:val="00E4350C"/>
    <w:rsid w:val="00E441C0"/>
    <w:rsid w:val="00E454DB"/>
    <w:rsid w:val="00E4563C"/>
    <w:rsid w:val="00E46509"/>
    <w:rsid w:val="00E4659B"/>
    <w:rsid w:val="00E50647"/>
    <w:rsid w:val="00E5168E"/>
    <w:rsid w:val="00E5265B"/>
    <w:rsid w:val="00E52AA3"/>
    <w:rsid w:val="00E52CD7"/>
    <w:rsid w:val="00E531DD"/>
    <w:rsid w:val="00E537B6"/>
    <w:rsid w:val="00E54C01"/>
    <w:rsid w:val="00E555C2"/>
    <w:rsid w:val="00E55DA7"/>
    <w:rsid w:val="00E56D2C"/>
    <w:rsid w:val="00E57930"/>
    <w:rsid w:val="00E60066"/>
    <w:rsid w:val="00E60651"/>
    <w:rsid w:val="00E61018"/>
    <w:rsid w:val="00E61ECD"/>
    <w:rsid w:val="00E626AF"/>
    <w:rsid w:val="00E62E20"/>
    <w:rsid w:val="00E64DD0"/>
    <w:rsid w:val="00E651F8"/>
    <w:rsid w:val="00E651FC"/>
    <w:rsid w:val="00E65511"/>
    <w:rsid w:val="00E65658"/>
    <w:rsid w:val="00E65A23"/>
    <w:rsid w:val="00E6761A"/>
    <w:rsid w:val="00E704D9"/>
    <w:rsid w:val="00E71EB8"/>
    <w:rsid w:val="00E72593"/>
    <w:rsid w:val="00E72E45"/>
    <w:rsid w:val="00E73AFC"/>
    <w:rsid w:val="00E74053"/>
    <w:rsid w:val="00E74067"/>
    <w:rsid w:val="00E7425B"/>
    <w:rsid w:val="00E74B37"/>
    <w:rsid w:val="00E74B80"/>
    <w:rsid w:val="00E74CC5"/>
    <w:rsid w:val="00E74E3A"/>
    <w:rsid w:val="00E752B8"/>
    <w:rsid w:val="00E760F2"/>
    <w:rsid w:val="00E76110"/>
    <w:rsid w:val="00E77059"/>
    <w:rsid w:val="00E812B2"/>
    <w:rsid w:val="00E83F07"/>
    <w:rsid w:val="00E84994"/>
    <w:rsid w:val="00E852CB"/>
    <w:rsid w:val="00E85483"/>
    <w:rsid w:val="00E856E4"/>
    <w:rsid w:val="00E86AD3"/>
    <w:rsid w:val="00E86D1C"/>
    <w:rsid w:val="00E900C7"/>
    <w:rsid w:val="00E90824"/>
    <w:rsid w:val="00E90E98"/>
    <w:rsid w:val="00E91C88"/>
    <w:rsid w:val="00E91D0F"/>
    <w:rsid w:val="00E92340"/>
    <w:rsid w:val="00E92814"/>
    <w:rsid w:val="00E93D20"/>
    <w:rsid w:val="00E95222"/>
    <w:rsid w:val="00E97CBF"/>
    <w:rsid w:val="00EA045B"/>
    <w:rsid w:val="00EA0549"/>
    <w:rsid w:val="00EA0D73"/>
    <w:rsid w:val="00EA1C5B"/>
    <w:rsid w:val="00EA1F28"/>
    <w:rsid w:val="00EA3A52"/>
    <w:rsid w:val="00EA4B51"/>
    <w:rsid w:val="00EA5C52"/>
    <w:rsid w:val="00EA5FC0"/>
    <w:rsid w:val="00EA74B0"/>
    <w:rsid w:val="00EA7FAA"/>
    <w:rsid w:val="00EB1095"/>
    <w:rsid w:val="00EB14C5"/>
    <w:rsid w:val="00EB1D80"/>
    <w:rsid w:val="00EB26DA"/>
    <w:rsid w:val="00EB2786"/>
    <w:rsid w:val="00EB2A1E"/>
    <w:rsid w:val="00EB305C"/>
    <w:rsid w:val="00EB3345"/>
    <w:rsid w:val="00EB383E"/>
    <w:rsid w:val="00EB3A16"/>
    <w:rsid w:val="00EB583B"/>
    <w:rsid w:val="00EB614F"/>
    <w:rsid w:val="00EB77C6"/>
    <w:rsid w:val="00EB7F27"/>
    <w:rsid w:val="00EC0786"/>
    <w:rsid w:val="00EC1BA7"/>
    <w:rsid w:val="00EC2A0F"/>
    <w:rsid w:val="00EC3089"/>
    <w:rsid w:val="00EC3136"/>
    <w:rsid w:val="00EC3910"/>
    <w:rsid w:val="00EC3AFE"/>
    <w:rsid w:val="00EC3BC8"/>
    <w:rsid w:val="00EC40C9"/>
    <w:rsid w:val="00EC4263"/>
    <w:rsid w:val="00EC45D7"/>
    <w:rsid w:val="00EC4AF7"/>
    <w:rsid w:val="00EC5CFB"/>
    <w:rsid w:val="00EC666E"/>
    <w:rsid w:val="00EC6994"/>
    <w:rsid w:val="00EC6E7D"/>
    <w:rsid w:val="00EC7CD3"/>
    <w:rsid w:val="00EC7D9B"/>
    <w:rsid w:val="00ED0920"/>
    <w:rsid w:val="00ED188F"/>
    <w:rsid w:val="00ED2A53"/>
    <w:rsid w:val="00ED304D"/>
    <w:rsid w:val="00ED3F4F"/>
    <w:rsid w:val="00ED571C"/>
    <w:rsid w:val="00ED5BA4"/>
    <w:rsid w:val="00ED5EE9"/>
    <w:rsid w:val="00ED7597"/>
    <w:rsid w:val="00ED78D4"/>
    <w:rsid w:val="00ED7D46"/>
    <w:rsid w:val="00EE022D"/>
    <w:rsid w:val="00EE02AE"/>
    <w:rsid w:val="00EE220F"/>
    <w:rsid w:val="00EE236C"/>
    <w:rsid w:val="00EE3940"/>
    <w:rsid w:val="00EE3E09"/>
    <w:rsid w:val="00EE472F"/>
    <w:rsid w:val="00EE4B92"/>
    <w:rsid w:val="00EE4B9F"/>
    <w:rsid w:val="00EE4FBA"/>
    <w:rsid w:val="00EE5567"/>
    <w:rsid w:val="00EE695A"/>
    <w:rsid w:val="00EE7AF3"/>
    <w:rsid w:val="00EF04C5"/>
    <w:rsid w:val="00EF054A"/>
    <w:rsid w:val="00EF18D8"/>
    <w:rsid w:val="00EF38ED"/>
    <w:rsid w:val="00EF52E9"/>
    <w:rsid w:val="00EF629B"/>
    <w:rsid w:val="00F02E20"/>
    <w:rsid w:val="00F06897"/>
    <w:rsid w:val="00F06CC3"/>
    <w:rsid w:val="00F07BD0"/>
    <w:rsid w:val="00F07F57"/>
    <w:rsid w:val="00F10600"/>
    <w:rsid w:val="00F109BD"/>
    <w:rsid w:val="00F122B6"/>
    <w:rsid w:val="00F12934"/>
    <w:rsid w:val="00F135F4"/>
    <w:rsid w:val="00F13A9B"/>
    <w:rsid w:val="00F13FE2"/>
    <w:rsid w:val="00F15211"/>
    <w:rsid w:val="00F15296"/>
    <w:rsid w:val="00F15A4E"/>
    <w:rsid w:val="00F16701"/>
    <w:rsid w:val="00F16A1C"/>
    <w:rsid w:val="00F170F1"/>
    <w:rsid w:val="00F1785C"/>
    <w:rsid w:val="00F17F5E"/>
    <w:rsid w:val="00F209EA"/>
    <w:rsid w:val="00F21A54"/>
    <w:rsid w:val="00F21BCE"/>
    <w:rsid w:val="00F22EAE"/>
    <w:rsid w:val="00F2436A"/>
    <w:rsid w:val="00F2565B"/>
    <w:rsid w:val="00F26FE8"/>
    <w:rsid w:val="00F27887"/>
    <w:rsid w:val="00F30BEC"/>
    <w:rsid w:val="00F31595"/>
    <w:rsid w:val="00F32635"/>
    <w:rsid w:val="00F3265B"/>
    <w:rsid w:val="00F32CB8"/>
    <w:rsid w:val="00F3454C"/>
    <w:rsid w:val="00F353EE"/>
    <w:rsid w:val="00F35A81"/>
    <w:rsid w:val="00F36705"/>
    <w:rsid w:val="00F36E75"/>
    <w:rsid w:val="00F3786C"/>
    <w:rsid w:val="00F40B53"/>
    <w:rsid w:val="00F40B77"/>
    <w:rsid w:val="00F41601"/>
    <w:rsid w:val="00F417B8"/>
    <w:rsid w:val="00F41B26"/>
    <w:rsid w:val="00F4344A"/>
    <w:rsid w:val="00F43898"/>
    <w:rsid w:val="00F4392A"/>
    <w:rsid w:val="00F43ABA"/>
    <w:rsid w:val="00F43BD4"/>
    <w:rsid w:val="00F44953"/>
    <w:rsid w:val="00F45883"/>
    <w:rsid w:val="00F46AEA"/>
    <w:rsid w:val="00F47590"/>
    <w:rsid w:val="00F50673"/>
    <w:rsid w:val="00F518C9"/>
    <w:rsid w:val="00F51AB0"/>
    <w:rsid w:val="00F528B2"/>
    <w:rsid w:val="00F54A94"/>
    <w:rsid w:val="00F54B93"/>
    <w:rsid w:val="00F55722"/>
    <w:rsid w:val="00F557FE"/>
    <w:rsid w:val="00F55BA2"/>
    <w:rsid w:val="00F55E57"/>
    <w:rsid w:val="00F5626B"/>
    <w:rsid w:val="00F56A06"/>
    <w:rsid w:val="00F57395"/>
    <w:rsid w:val="00F57EF0"/>
    <w:rsid w:val="00F60348"/>
    <w:rsid w:val="00F61375"/>
    <w:rsid w:val="00F61822"/>
    <w:rsid w:val="00F61A96"/>
    <w:rsid w:val="00F62391"/>
    <w:rsid w:val="00F623BC"/>
    <w:rsid w:val="00F6276A"/>
    <w:rsid w:val="00F628E7"/>
    <w:rsid w:val="00F628EF"/>
    <w:rsid w:val="00F62C9B"/>
    <w:rsid w:val="00F62E86"/>
    <w:rsid w:val="00F64DA6"/>
    <w:rsid w:val="00F676D7"/>
    <w:rsid w:val="00F67864"/>
    <w:rsid w:val="00F67B66"/>
    <w:rsid w:val="00F71765"/>
    <w:rsid w:val="00F71ACF"/>
    <w:rsid w:val="00F71EEE"/>
    <w:rsid w:val="00F72492"/>
    <w:rsid w:val="00F72629"/>
    <w:rsid w:val="00F72A5C"/>
    <w:rsid w:val="00F72B7E"/>
    <w:rsid w:val="00F72D14"/>
    <w:rsid w:val="00F730B7"/>
    <w:rsid w:val="00F734ED"/>
    <w:rsid w:val="00F743B4"/>
    <w:rsid w:val="00F7490B"/>
    <w:rsid w:val="00F74C74"/>
    <w:rsid w:val="00F756D7"/>
    <w:rsid w:val="00F7583B"/>
    <w:rsid w:val="00F75BC7"/>
    <w:rsid w:val="00F768F0"/>
    <w:rsid w:val="00F76947"/>
    <w:rsid w:val="00F802D1"/>
    <w:rsid w:val="00F80522"/>
    <w:rsid w:val="00F80677"/>
    <w:rsid w:val="00F80703"/>
    <w:rsid w:val="00F809AD"/>
    <w:rsid w:val="00F80E8D"/>
    <w:rsid w:val="00F81D20"/>
    <w:rsid w:val="00F8261E"/>
    <w:rsid w:val="00F84294"/>
    <w:rsid w:val="00F854A1"/>
    <w:rsid w:val="00F85652"/>
    <w:rsid w:val="00F85A66"/>
    <w:rsid w:val="00F8630B"/>
    <w:rsid w:val="00F86475"/>
    <w:rsid w:val="00F8692F"/>
    <w:rsid w:val="00F87827"/>
    <w:rsid w:val="00F9090E"/>
    <w:rsid w:val="00F9104B"/>
    <w:rsid w:val="00F911D8"/>
    <w:rsid w:val="00F9150F"/>
    <w:rsid w:val="00F92A5E"/>
    <w:rsid w:val="00F934CB"/>
    <w:rsid w:val="00F94F1B"/>
    <w:rsid w:val="00F95229"/>
    <w:rsid w:val="00F96F63"/>
    <w:rsid w:val="00FA0174"/>
    <w:rsid w:val="00FA0B5E"/>
    <w:rsid w:val="00FA1217"/>
    <w:rsid w:val="00FA1764"/>
    <w:rsid w:val="00FA48A3"/>
    <w:rsid w:val="00FA5133"/>
    <w:rsid w:val="00FA539D"/>
    <w:rsid w:val="00FA57D0"/>
    <w:rsid w:val="00FA5E09"/>
    <w:rsid w:val="00FA5E62"/>
    <w:rsid w:val="00FA61C9"/>
    <w:rsid w:val="00FA61EC"/>
    <w:rsid w:val="00FA7FB3"/>
    <w:rsid w:val="00FB2DCF"/>
    <w:rsid w:val="00FB3224"/>
    <w:rsid w:val="00FB335C"/>
    <w:rsid w:val="00FB3D2A"/>
    <w:rsid w:val="00FB3EEB"/>
    <w:rsid w:val="00FB535E"/>
    <w:rsid w:val="00FB672E"/>
    <w:rsid w:val="00FB74D1"/>
    <w:rsid w:val="00FB7718"/>
    <w:rsid w:val="00FB7858"/>
    <w:rsid w:val="00FB796F"/>
    <w:rsid w:val="00FC012F"/>
    <w:rsid w:val="00FC327E"/>
    <w:rsid w:val="00FC408A"/>
    <w:rsid w:val="00FC4B7D"/>
    <w:rsid w:val="00FC50DF"/>
    <w:rsid w:val="00FC5745"/>
    <w:rsid w:val="00FC5988"/>
    <w:rsid w:val="00FC5BC6"/>
    <w:rsid w:val="00FC699D"/>
    <w:rsid w:val="00FC6F4B"/>
    <w:rsid w:val="00FC7658"/>
    <w:rsid w:val="00FD16D2"/>
    <w:rsid w:val="00FD20ED"/>
    <w:rsid w:val="00FD227B"/>
    <w:rsid w:val="00FD3913"/>
    <w:rsid w:val="00FD4F94"/>
    <w:rsid w:val="00FD633F"/>
    <w:rsid w:val="00FE07E9"/>
    <w:rsid w:val="00FE0C5C"/>
    <w:rsid w:val="00FE1935"/>
    <w:rsid w:val="00FE2A20"/>
    <w:rsid w:val="00FE3BF4"/>
    <w:rsid w:val="00FE64B0"/>
    <w:rsid w:val="00FE65B4"/>
    <w:rsid w:val="00FE6EDD"/>
    <w:rsid w:val="00FE721A"/>
    <w:rsid w:val="00FE7593"/>
    <w:rsid w:val="00FE7617"/>
    <w:rsid w:val="00FE77FB"/>
    <w:rsid w:val="00FF1C4C"/>
    <w:rsid w:val="00FF1DFB"/>
    <w:rsid w:val="00FF2341"/>
    <w:rsid w:val="00FF2679"/>
    <w:rsid w:val="00FF298C"/>
    <w:rsid w:val="00FF33B6"/>
    <w:rsid w:val="00FF3980"/>
    <w:rsid w:val="00FF44D0"/>
    <w:rsid w:val="00FF44D9"/>
    <w:rsid w:val="00FF5255"/>
    <w:rsid w:val="00FF5BEC"/>
    <w:rsid w:val="00FF604F"/>
    <w:rsid w:val="00FF6789"/>
    <w:rsid w:val="00FF72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5D27E3"/>
  <w15:docId w15:val="{4BDB549A-219B-6B43-BB7F-90AE28BC3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57D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67E9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91C7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A0B5E"/>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AE4E74"/>
    <w:pPr>
      <w:keepNext/>
      <w:keepLines/>
      <w:spacing w:before="40"/>
      <w:outlineLvl w:val="3"/>
    </w:pPr>
    <w:rPr>
      <w:rFonts w:asciiTheme="majorHAnsi" w:eastAsiaTheme="majorEastAsia" w:hAnsiTheme="majorHAnsi" w:cstheme="majorBidi"/>
      <w:i/>
      <w:iCs/>
      <w:color w:val="365F91" w:themeColor="accent1" w:themeShade="BF"/>
      <w:sz w:val="20"/>
      <w:szCs w:val="20"/>
    </w:rPr>
  </w:style>
  <w:style w:type="paragraph" w:styleId="Heading5">
    <w:name w:val="heading 5"/>
    <w:basedOn w:val="Normal"/>
    <w:next w:val="Normal"/>
    <w:link w:val="Heading5Char"/>
    <w:qFormat/>
    <w:rsid w:val="00055563"/>
    <w:pPr>
      <w:keepNext/>
      <w:pBdr>
        <w:top w:val="thinThickThinSmallGap" w:sz="24" w:space="1" w:color="auto"/>
        <w:left w:val="thinThickThinSmallGap" w:sz="24" w:space="4" w:color="auto"/>
        <w:bottom w:val="thinThickThinSmallGap" w:sz="24" w:space="1" w:color="auto"/>
        <w:right w:val="thinThickThinSmallGap" w:sz="24" w:space="4" w:color="auto"/>
      </w:pBdr>
      <w:tabs>
        <w:tab w:val="center" w:pos="2160"/>
      </w:tabs>
      <w:ind w:right="216"/>
      <w:outlineLvl w:val="4"/>
    </w:pPr>
    <w:rPr>
      <w:rFonts w:ascii="MS Sans Serif" w:hAnsi="MS Sans Serif"/>
      <w:b/>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CA25BC"/>
    <w:pPr>
      <w:tabs>
        <w:tab w:val="left" w:pos="360"/>
      </w:tabs>
      <w:spacing w:after="120"/>
      <w:jc w:val="both"/>
    </w:pPr>
    <w:rPr>
      <w:rFonts w:ascii="MS Sans Serif" w:hAnsi="MS Sans Serif"/>
      <w:sz w:val="18"/>
      <w:szCs w:val="20"/>
    </w:rPr>
  </w:style>
  <w:style w:type="character" w:customStyle="1" w:styleId="BodyText2Char">
    <w:name w:val="Body Text 2 Char"/>
    <w:basedOn w:val="DefaultParagraphFont"/>
    <w:link w:val="BodyText2"/>
    <w:rsid w:val="00CA25BC"/>
    <w:rPr>
      <w:rFonts w:ascii="MS Sans Serif" w:eastAsia="Times New Roman" w:hAnsi="MS Sans Serif" w:cs="Times New Roman"/>
      <w:sz w:val="18"/>
      <w:szCs w:val="20"/>
    </w:rPr>
  </w:style>
  <w:style w:type="paragraph" w:styleId="BodyText3">
    <w:name w:val="Body Text 3"/>
    <w:basedOn w:val="Normal"/>
    <w:link w:val="BodyText3Char"/>
    <w:rsid w:val="00CA25BC"/>
    <w:pPr>
      <w:tabs>
        <w:tab w:val="left" w:pos="360"/>
      </w:tabs>
      <w:spacing w:after="120"/>
      <w:jc w:val="center"/>
    </w:pPr>
    <w:rPr>
      <w:rFonts w:ascii="MS Sans Serif" w:hAnsi="MS Sans Serif"/>
      <w:sz w:val="18"/>
      <w:szCs w:val="20"/>
    </w:rPr>
  </w:style>
  <w:style w:type="character" w:customStyle="1" w:styleId="BodyText3Char">
    <w:name w:val="Body Text 3 Char"/>
    <w:basedOn w:val="DefaultParagraphFont"/>
    <w:link w:val="BodyText3"/>
    <w:rsid w:val="00CA25BC"/>
    <w:rPr>
      <w:rFonts w:ascii="MS Sans Serif" w:eastAsia="Times New Roman" w:hAnsi="MS Sans Serif" w:cs="Times New Roman"/>
      <w:sz w:val="18"/>
      <w:szCs w:val="20"/>
    </w:rPr>
  </w:style>
  <w:style w:type="paragraph" w:styleId="Header">
    <w:name w:val="header"/>
    <w:basedOn w:val="Normal"/>
    <w:link w:val="HeaderChar"/>
    <w:rsid w:val="00CA25BC"/>
    <w:pPr>
      <w:tabs>
        <w:tab w:val="center" w:pos="4320"/>
        <w:tab w:val="right" w:pos="8640"/>
      </w:tabs>
    </w:pPr>
    <w:rPr>
      <w:sz w:val="20"/>
      <w:szCs w:val="20"/>
    </w:rPr>
  </w:style>
  <w:style w:type="character" w:customStyle="1" w:styleId="HeaderChar">
    <w:name w:val="Header Char"/>
    <w:basedOn w:val="DefaultParagraphFont"/>
    <w:link w:val="Header"/>
    <w:rsid w:val="00CA25BC"/>
    <w:rPr>
      <w:rFonts w:ascii="Times New Roman" w:eastAsia="Times New Roman" w:hAnsi="Times New Roman" w:cs="Times New Roman"/>
      <w:sz w:val="20"/>
      <w:szCs w:val="20"/>
    </w:rPr>
  </w:style>
  <w:style w:type="character" w:styleId="PageNumber">
    <w:name w:val="page number"/>
    <w:basedOn w:val="DefaultParagraphFont"/>
    <w:rsid w:val="00CA25BC"/>
  </w:style>
  <w:style w:type="paragraph" w:styleId="BalloonText">
    <w:name w:val="Balloon Text"/>
    <w:basedOn w:val="Normal"/>
    <w:link w:val="BalloonTextChar"/>
    <w:uiPriority w:val="99"/>
    <w:semiHidden/>
    <w:unhideWhenUsed/>
    <w:rsid w:val="00CA25BC"/>
    <w:rPr>
      <w:rFonts w:ascii="Tahoma" w:hAnsi="Tahoma" w:cs="Tahoma"/>
      <w:sz w:val="16"/>
      <w:szCs w:val="16"/>
    </w:rPr>
  </w:style>
  <w:style w:type="character" w:customStyle="1" w:styleId="BalloonTextChar">
    <w:name w:val="Balloon Text Char"/>
    <w:basedOn w:val="DefaultParagraphFont"/>
    <w:link w:val="BalloonText"/>
    <w:uiPriority w:val="99"/>
    <w:semiHidden/>
    <w:rsid w:val="00CA25BC"/>
    <w:rPr>
      <w:rFonts w:ascii="Tahoma" w:eastAsia="Times New Roman" w:hAnsi="Tahoma" w:cs="Tahoma"/>
      <w:sz w:val="16"/>
      <w:szCs w:val="16"/>
    </w:rPr>
  </w:style>
  <w:style w:type="paragraph" w:styleId="BodyText">
    <w:name w:val="Body Text"/>
    <w:basedOn w:val="Normal"/>
    <w:link w:val="BodyTextChar"/>
    <w:uiPriority w:val="99"/>
    <w:semiHidden/>
    <w:unhideWhenUsed/>
    <w:rsid w:val="00055563"/>
    <w:pPr>
      <w:spacing w:after="120"/>
    </w:pPr>
    <w:rPr>
      <w:sz w:val="20"/>
      <w:szCs w:val="20"/>
    </w:rPr>
  </w:style>
  <w:style w:type="character" w:customStyle="1" w:styleId="BodyTextChar">
    <w:name w:val="Body Text Char"/>
    <w:basedOn w:val="DefaultParagraphFont"/>
    <w:link w:val="BodyText"/>
    <w:uiPriority w:val="99"/>
    <w:semiHidden/>
    <w:rsid w:val="00055563"/>
    <w:rPr>
      <w:rFonts w:ascii="Times New Roman" w:eastAsia="Times New Roman" w:hAnsi="Times New Roman" w:cs="Times New Roman"/>
      <w:sz w:val="20"/>
      <w:szCs w:val="20"/>
    </w:rPr>
  </w:style>
  <w:style w:type="character" w:customStyle="1" w:styleId="Heading5Char">
    <w:name w:val="Heading 5 Char"/>
    <w:basedOn w:val="DefaultParagraphFont"/>
    <w:link w:val="Heading5"/>
    <w:rsid w:val="00055563"/>
    <w:rPr>
      <w:rFonts w:ascii="MS Sans Serif" w:eastAsia="Times New Roman" w:hAnsi="MS Sans Serif" w:cs="Times New Roman"/>
      <w:b/>
      <w:sz w:val="18"/>
      <w:szCs w:val="20"/>
    </w:rPr>
  </w:style>
  <w:style w:type="character" w:styleId="Hyperlink">
    <w:name w:val="Hyperlink"/>
    <w:basedOn w:val="DefaultParagraphFont"/>
    <w:uiPriority w:val="99"/>
    <w:unhideWhenUsed/>
    <w:rsid w:val="00AB74E6"/>
    <w:rPr>
      <w:color w:val="0000FF" w:themeColor="hyperlink"/>
      <w:u w:val="single"/>
    </w:rPr>
  </w:style>
  <w:style w:type="paragraph" w:styleId="Footer">
    <w:name w:val="footer"/>
    <w:basedOn w:val="Normal"/>
    <w:link w:val="FooterChar"/>
    <w:uiPriority w:val="99"/>
    <w:unhideWhenUsed/>
    <w:rsid w:val="00841206"/>
    <w:pPr>
      <w:tabs>
        <w:tab w:val="center" w:pos="4680"/>
        <w:tab w:val="right" w:pos="9360"/>
      </w:tabs>
    </w:pPr>
    <w:rPr>
      <w:sz w:val="20"/>
      <w:szCs w:val="20"/>
    </w:rPr>
  </w:style>
  <w:style w:type="character" w:customStyle="1" w:styleId="FooterChar">
    <w:name w:val="Footer Char"/>
    <w:basedOn w:val="DefaultParagraphFont"/>
    <w:link w:val="Footer"/>
    <w:uiPriority w:val="99"/>
    <w:rsid w:val="00841206"/>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067E99"/>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775248"/>
    <w:pPr>
      <w:ind w:left="720"/>
      <w:contextualSpacing/>
    </w:pPr>
    <w:rPr>
      <w:sz w:val="20"/>
      <w:szCs w:val="20"/>
    </w:rPr>
  </w:style>
  <w:style w:type="character" w:styleId="FollowedHyperlink">
    <w:name w:val="FollowedHyperlink"/>
    <w:basedOn w:val="DefaultParagraphFont"/>
    <w:uiPriority w:val="99"/>
    <w:semiHidden/>
    <w:unhideWhenUsed/>
    <w:rsid w:val="00F32CB8"/>
    <w:rPr>
      <w:color w:val="800080" w:themeColor="followedHyperlink"/>
      <w:u w:val="single"/>
    </w:rPr>
  </w:style>
  <w:style w:type="paragraph" w:customStyle="1" w:styleId="Body">
    <w:name w:val="Body"/>
    <w:rsid w:val="00924EE6"/>
    <w:pPr>
      <w:spacing w:after="0" w:line="240" w:lineRule="auto"/>
    </w:pPr>
    <w:rPr>
      <w:rFonts w:ascii="Helvetica" w:eastAsia="ヒラギノ角ゴ Pro W3" w:hAnsi="Helvetica" w:cs="Times New Roman"/>
      <w:color w:val="000000"/>
      <w:sz w:val="24"/>
      <w:szCs w:val="20"/>
    </w:rPr>
  </w:style>
  <w:style w:type="paragraph" w:styleId="PlainText">
    <w:name w:val="Plain Text"/>
    <w:basedOn w:val="Normal"/>
    <w:link w:val="PlainTextChar"/>
    <w:uiPriority w:val="99"/>
    <w:unhideWhenUsed/>
    <w:rsid w:val="00560346"/>
    <w:rPr>
      <w:rFonts w:ascii="Verdana" w:eastAsiaTheme="minorHAnsi" w:hAnsi="Verdana" w:cs="Consolas"/>
      <w:sz w:val="22"/>
      <w:szCs w:val="21"/>
    </w:rPr>
  </w:style>
  <w:style w:type="character" w:customStyle="1" w:styleId="PlainTextChar">
    <w:name w:val="Plain Text Char"/>
    <w:basedOn w:val="DefaultParagraphFont"/>
    <w:link w:val="PlainText"/>
    <w:uiPriority w:val="99"/>
    <w:rsid w:val="00560346"/>
    <w:rPr>
      <w:rFonts w:ascii="Verdana" w:hAnsi="Verdana" w:cs="Consolas"/>
      <w:szCs w:val="21"/>
    </w:rPr>
  </w:style>
  <w:style w:type="character" w:styleId="Strong">
    <w:name w:val="Strong"/>
    <w:basedOn w:val="DefaultParagraphFont"/>
    <w:uiPriority w:val="22"/>
    <w:qFormat/>
    <w:rsid w:val="008920CE"/>
    <w:rPr>
      <w:b/>
      <w:bCs/>
    </w:rPr>
  </w:style>
  <w:style w:type="paragraph" w:styleId="Revision">
    <w:name w:val="Revision"/>
    <w:hidden/>
    <w:uiPriority w:val="99"/>
    <w:semiHidden/>
    <w:rsid w:val="002113DE"/>
    <w:pPr>
      <w:spacing w:after="0" w:line="240" w:lineRule="auto"/>
    </w:pPr>
    <w:rPr>
      <w:rFonts w:ascii="Times New Roman" w:eastAsia="Times New Roman" w:hAnsi="Times New Roman" w:cs="Times New Roman"/>
      <w:sz w:val="20"/>
      <w:szCs w:val="20"/>
    </w:rPr>
  </w:style>
  <w:style w:type="paragraph" w:customStyle="1" w:styleId="Standard">
    <w:name w:val="Standard"/>
    <w:rsid w:val="001174AB"/>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Default">
    <w:name w:val="Default"/>
    <w:rsid w:val="00616EBF"/>
    <w:pPr>
      <w:autoSpaceDE w:val="0"/>
      <w:autoSpaceDN w:val="0"/>
      <w:adjustRightInd w:val="0"/>
      <w:spacing w:after="0" w:line="240" w:lineRule="auto"/>
    </w:pPr>
    <w:rPr>
      <w:rFonts w:ascii="Symbol" w:hAnsi="Symbol" w:cs="Symbol"/>
      <w:color w:val="000000"/>
      <w:sz w:val="24"/>
      <w:szCs w:val="24"/>
    </w:rPr>
  </w:style>
  <w:style w:type="character" w:styleId="Emphasis">
    <w:name w:val="Emphasis"/>
    <w:basedOn w:val="DefaultParagraphFont"/>
    <w:uiPriority w:val="20"/>
    <w:qFormat/>
    <w:rsid w:val="00F72A5C"/>
    <w:rPr>
      <w:i/>
      <w:iCs/>
    </w:rPr>
  </w:style>
  <w:style w:type="paragraph" w:customStyle="1" w:styleId="Textbody">
    <w:name w:val="Text body"/>
    <w:basedOn w:val="Standard"/>
    <w:rsid w:val="0043090D"/>
    <w:pPr>
      <w:spacing w:after="120"/>
    </w:pPr>
  </w:style>
  <w:style w:type="paragraph" w:styleId="NormalWeb">
    <w:name w:val="Normal (Web)"/>
    <w:basedOn w:val="Normal"/>
    <w:uiPriority w:val="99"/>
    <w:unhideWhenUsed/>
    <w:rsid w:val="0038150E"/>
    <w:pPr>
      <w:spacing w:before="100" w:beforeAutospacing="1" w:after="100" w:afterAutospacing="1"/>
    </w:pPr>
  </w:style>
  <w:style w:type="paragraph" w:customStyle="1" w:styleId="rtecenter">
    <w:name w:val="rtecenter"/>
    <w:basedOn w:val="Normal"/>
    <w:rsid w:val="003F2081"/>
    <w:pPr>
      <w:spacing w:before="100" w:beforeAutospacing="1" w:after="100" w:afterAutospacing="1"/>
    </w:pPr>
  </w:style>
  <w:style w:type="character" w:customStyle="1" w:styleId="Heading3Char">
    <w:name w:val="Heading 3 Char"/>
    <w:basedOn w:val="DefaultParagraphFont"/>
    <w:link w:val="Heading3"/>
    <w:uiPriority w:val="9"/>
    <w:rsid w:val="00FA0B5E"/>
    <w:rPr>
      <w:rFonts w:asciiTheme="majorHAnsi" w:eastAsiaTheme="majorEastAsia" w:hAnsiTheme="majorHAnsi" w:cstheme="majorBidi"/>
      <w:color w:val="243F60" w:themeColor="accent1" w:themeShade="7F"/>
      <w:sz w:val="24"/>
      <w:szCs w:val="24"/>
    </w:rPr>
  </w:style>
  <w:style w:type="character" w:customStyle="1" w:styleId="style1">
    <w:name w:val="style1"/>
    <w:basedOn w:val="DefaultParagraphFont"/>
    <w:rsid w:val="00FA0B5E"/>
  </w:style>
  <w:style w:type="character" w:customStyle="1" w:styleId="Heading4Char">
    <w:name w:val="Heading 4 Char"/>
    <w:basedOn w:val="DefaultParagraphFont"/>
    <w:link w:val="Heading4"/>
    <w:uiPriority w:val="9"/>
    <w:rsid w:val="00AE4E74"/>
    <w:rPr>
      <w:rFonts w:asciiTheme="majorHAnsi" w:eastAsiaTheme="majorEastAsia" w:hAnsiTheme="majorHAnsi" w:cstheme="majorBidi"/>
      <w:i/>
      <w:iCs/>
      <w:color w:val="365F91" w:themeColor="accent1" w:themeShade="BF"/>
      <w:sz w:val="20"/>
      <w:szCs w:val="20"/>
    </w:rPr>
  </w:style>
  <w:style w:type="character" w:customStyle="1" w:styleId="Mention1">
    <w:name w:val="Mention1"/>
    <w:basedOn w:val="DefaultParagraphFont"/>
    <w:uiPriority w:val="99"/>
    <w:semiHidden/>
    <w:unhideWhenUsed/>
    <w:rsid w:val="00F61375"/>
    <w:rPr>
      <w:color w:val="2B579A"/>
      <w:shd w:val="clear" w:color="auto" w:fill="E6E6E6"/>
    </w:rPr>
  </w:style>
  <w:style w:type="character" w:customStyle="1" w:styleId="UnresolvedMention1">
    <w:name w:val="Unresolved Mention1"/>
    <w:basedOn w:val="DefaultParagraphFont"/>
    <w:uiPriority w:val="99"/>
    <w:semiHidden/>
    <w:unhideWhenUsed/>
    <w:rsid w:val="0074436D"/>
    <w:rPr>
      <w:color w:val="808080"/>
      <w:shd w:val="clear" w:color="auto" w:fill="E6E6E6"/>
    </w:rPr>
  </w:style>
  <w:style w:type="paragraph" w:customStyle="1" w:styleId="paragraph">
    <w:name w:val="paragraph"/>
    <w:basedOn w:val="Normal"/>
    <w:rsid w:val="00F854A1"/>
    <w:pPr>
      <w:spacing w:before="100" w:beforeAutospacing="1" w:after="100" w:afterAutospacing="1"/>
    </w:pPr>
  </w:style>
  <w:style w:type="character" w:customStyle="1" w:styleId="normaltextrun">
    <w:name w:val="normaltextrun"/>
    <w:basedOn w:val="DefaultParagraphFont"/>
    <w:rsid w:val="00F854A1"/>
  </w:style>
  <w:style w:type="character" w:customStyle="1" w:styleId="4n-j">
    <w:name w:val="_4n-j"/>
    <w:basedOn w:val="DefaultParagraphFont"/>
    <w:rsid w:val="00010690"/>
  </w:style>
  <w:style w:type="table" w:styleId="TableGrid">
    <w:name w:val="Table Grid"/>
    <w:basedOn w:val="TableNormal"/>
    <w:uiPriority w:val="39"/>
    <w:rsid w:val="003A534C"/>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
    <w:name w:val="Title1"/>
    <w:basedOn w:val="DefaultParagraphFont"/>
    <w:rsid w:val="0097182F"/>
  </w:style>
  <w:style w:type="character" w:customStyle="1" w:styleId="event-when">
    <w:name w:val="event-when"/>
    <w:basedOn w:val="DefaultParagraphFont"/>
    <w:rsid w:val="0097182F"/>
  </w:style>
  <w:style w:type="paragraph" w:customStyle="1" w:styleId="lead">
    <w:name w:val="lead"/>
    <w:basedOn w:val="Normal"/>
    <w:rsid w:val="00565101"/>
    <w:pPr>
      <w:spacing w:before="100" w:beforeAutospacing="1" w:after="100" w:afterAutospacing="1"/>
    </w:pPr>
  </w:style>
  <w:style w:type="character" w:customStyle="1" w:styleId="a-size-base">
    <w:name w:val="a-size-base"/>
    <w:basedOn w:val="DefaultParagraphFont"/>
    <w:rsid w:val="00565101"/>
  </w:style>
  <w:style w:type="character" w:customStyle="1" w:styleId="UnresolvedMention2">
    <w:name w:val="Unresolved Mention2"/>
    <w:basedOn w:val="DefaultParagraphFont"/>
    <w:uiPriority w:val="99"/>
    <w:semiHidden/>
    <w:unhideWhenUsed/>
    <w:rsid w:val="00135D66"/>
    <w:rPr>
      <w:color w:val="808080"/>
      <w:shd w:val="clear" w:color="auto" w:fill="E6E6E6"/>
    </w:rPr>
  </w:style>
  <w:style w:type="paragraph" w:customStyle="1" w:styleId="textbox">
    <w:name w:val="textbox"/>
    <w:basedOn w:val="Normal"/>
    <w:rsid w:val="008C0C8C"/>
    <w:pPr>
      <w:spacing w:before="100" w:beforeAutospacing="1" w:after="100" w:afterAutospacing="1"/>
    </w:pPr>
  </w:style>
  <w:style w:type="character" w:customStyle="1" w:styleId="Title2">
    <w:name w:val="Title2"/>
    <w:basedOn w:val="DefaultParagraphFont"/>
    <w:rsid w:val="00B005F2"/>
  </w:style>
  <w:style w:type="character" w:customStyle="1" w:styleId="Title3">
    <w:name w:val="Title3"/>
    <w:basedOn w:val="DefaultParagraphFont"/>
    <w:rsid w:val="00851563"/>
  </w:style>
  <w:style w:type="character" w:customStyle="1" w:styleId="jtukpc">
    <w:name w:val="jtukpc"/>
    <w:basedOn w:val="DefaultParagraphFont"/>
    <w:rsid w:val="00553DDD"/>
  </w:style>
  <w:style w:type="character" w:customStyle="1" w:styleId="Title4">
    <w:name w:val="Title4"/>
    <w:basedOn w:val="DefaultParagraphFont"/>
    <w:rsid w:val="00553DDD"/>
  </w:style>
  <w:style w:type="character" w:customStyle="1" w:styleId="amqckf">
    <w:name w:val="amqckf"/>
    <w:basedOn w:val="DefaultParagraphFont"/>
    <w:rsid w:val="00553DDD"/>
  </w:style>
  <w:style w:type="character" w:styleId="UnresolvedMention">
    <w:name w:val="Unresolved Mention"/>
    <w:basedOn w:val="DefaultParagraphFont"/>
    <w:uiPriority w:val="99"/>
    <w:semiHidden/>
    <w:unhideWhenUsed/>
    <w:rsid w:val="00B86E25"/>
    <w:rPr>
      <w:color w:val="605E5C"/>
      <w:shd w:val="clear" w:color="auto" w:fill="E1DFDD"/>
    </w:rPr>
  </w:style>
  <w:style w:type="character" w:customStyle="1" w:styleId="Heading2Char">
    <w:name w:val="Heading 2 Char"/>
    <w:basedOn w:val="DefaultParagraphFont"/>
    <w:link w:val="Heading2"/>
    <w:uiPriority w:val="9"/>
    <w:semiHidden/>
    <w:rsid w:val="00891C78"/>
    <w:rPr>
      <w:rFonts w:asciiTheme="majorHAnsi" w:eastAsiaTheme="majorEastAsia" w:hAnsiTheme="majorHAnsi" w:cstheme="majorBidi"/>
      <w:color w:val="365F91" w:themeColor="accent1" w:themeShade="BF"/>
      <w:sz w:val="26"/>
      <w:szCs w:val="26"/>
    </w:rPr>
  </w:style>
  <w:style w:type="paragraph" w:customStyle="1" w:styleId="trt0xe">
    <w:name w:val="trt0xe"/>
    <w:basedOn w:val="Normal"/>
    <w:rsid w:val="00891C78"/>
    <w:pPr>
      <w:spacing w:before="100" w:beforeAutospacing="1" w:after="100" w:afterAutospacing="1"/>
    </w:pPr>
  </w:style>
  <w:style w:type="paragraph" w:customStyle="1" w:styleId="s2">
    <w:name w:val="s2"/>
    <w:basedOn w:val="Normal"/>
    <w:rsid w:val="00CD7318"/>
    <w:pPr>
      <w:spacing w:before="100" w:beforeAutospacing="1" w:after="100" w:afterAutospacing="1"/>
    </w:pPr>
  </w:style>
  <w:style w:type="character" w:customStyle="1" w:styleId="apple-converted-space">
    <w:name w:val="apple-converted-space"/>
    <w:basedOn w:val="DefaultParagraphFont"/>
    <w:rsid w:val="00CD7318"/>
  </w:style>
  <w:style w:type="paragraph" w:styleId="Caption">
    <w:name w:val="caption"/>
    <w:basedOn w:val="Normal"/>
    <w:next w:val="Normal"/>
    <w:uiPriority w:val="35"/>
    <w:unhideWhenUsed/>
    <w:qFormat/>
    <w:rsid w:val="00AD7A79"/>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68485">
      <w:bodyDiv w:val="1"/>
      <w:marLeft w:val="0"/>
      <w:marRight w:val="0"/>
      <w:marTop w:val="0"/>
      <w:marBottom w:val="0"/>
      <w:divBdr>
        <w:top w:val="none" w:sz="0" w:space="0" w:color="auto"/>
        <w:left w:val="none" w:sz="0" w:space="0" w:color="auto"/>
        <w:bottom w:val="none" w:sz="0" w:space="0" w:color="auto"/>
        <w:right w:val="none" w:sz="0" w:space="0" w:color="auto"/>
      </w:divBdr>
    </w:div>
    <w:div w:id="32922739">
      <w:bodyDiv w:val="1"/>
      <w:marLeft w:val="0"/>
      <w:marRight w:val="0"/>
      <w:marTop w:val="0"/>
      <w:marBottom w:val="0"/>
      <w:divBdr>
        <w:top w:val="none" w:sz="0" w:space="0" w:color="auto"/>
        <w:left w:val="none" w:sz="0" w:space="0" w:color="auto"/>
        <w:bottom w:val="none" w:sz="0" w:space="0" w:color="auto"/>
        <w:right w:val="none" w:sz="0" w:space="0" w:color="auto"/>
      </w:divBdr>
    </w:div>
    <w:div w:id="70931170">
      <w:bodyDiv w:val="1"/>
      <w:marLeft w:val="0"/>
      <w:marRight w:val="0"/>
      <w:marTop w:val="0"/>
      <w:marBottom w:val="0"/>
      <w:divBdr>
        <w:top w:val="none" w:sz="0" w:space="0" w:color="auto"/>
        <w:left w:val="none" w:sz="0" w:space="0" w:color="auto"/>
        <w:bottom w:val="none" w:sz="0" w:space="0" w:color="auto"/>
        <w:right w:val="none" w:sz="0" w:space="0" w:color="auto"/>
      </w:divBdr>
    </w:div>
    <w:div w:id="99571347">
      <w:bodyDiv w:val="1"/>
      <w:marLeft w:val="0"/>
      <w:marRight w:val="0"/>
      <w:marTop w:val="0"/>
      <w:marBottom w:val="0"/>
      <w:divBdr>
        <w:top w:val="none" w:sz="0" w:space="0" w:color="auto"/>
        <w:left w:val="none" w:sz="0" w:space="0" w:color="auto"/>
        <w:bottom w:val="none" w:sz="0" w:space="0" w:color="auto"/>
        <w:right w:val="none" w:sz="0" w:space="0" w:color="auto"/>
      </w:divBdr>
    </w:div>
    <w:div w:id="110252070">
      <w:bodyDiv w:val="1"/>
      <w:marLeft w:val="0"/>
      <w:marRight w:val="0"/>
      <w:marTop w:val="0"/>
      <w:marBottom w:val="0"/>
      <w:divBdr>
        <w:top w:val="none" w:sz="0" w:space="0" w:color="auto"/>
        <w:left w:val="none" w:sz="0" w:space="0" w:color="auto"/>
        <w:bottom w:val="none" w:sz="0" w:space="0" w:color="auto"/>
        <w:right w:val="none" w:sz="0" w:space="0" w:color="auto"/>
      </w:divBdr>
    </w:div>
    <w:div w:id="125389508">
      <w:bodyDiv w:val="1"/>
      <w:marLeft w:val="0"/>
      <w:marRight w:val="0"/>
      <w:marTop w:val="0"/>
      <w:marBottom w:val="0"/>
      <w:divBdr>
        <w:top w:val="none" w:sz="0" w:space="0" w:color="auto"/>
        <w:left w:val="none" w:sz="0" w:space="0" w:color="auto"/>
        <w:bottom w:val="none" w:sz="0" w:space="0" w:color="auto"/>
        <w:right w:val="none" w:sz="0" w:space="0" w:color="auto"/>
      </w:divBdr>
      <w:divsChild>
        <w:div w:id="607854037">
          <w:marLeft w:val="0"/>
          <w:marRight w:val="0"/>
          <w:marTop w:val="0"/>
          <w:marBottom w:val="0"/>
          <w:divBdr>
            <w:top w:val="none" w:sz="0" w:space="0" w:color="auto"/>
            <w:left w:val="none" w:sz="0" w:space="0" w:color="auto"/>
            <w:bottom w:val="none" w:sz="0" w:space="0" w:color="auto"/>
            <w:right w:val="none" w:sz="0" w:space="0" w:color="auto"/>
          </w:divBdr>
        </w:div>
      </w:divsChild>
    </w:div>
    <w:div w:id="130174428">
      <w:bodyDiv w:val="1"/>
      <w:marLeft w:val="0"/>
      <w:marRight w:val="0"/>
      <w:marTop w:val="0"/>
      <w:marBottom w:val="0"/>
      <w:divBdr>
        <w:top w:val="none" w:sz="0" w:space="0" w:color="auto"/>
        <w:left w:val="none" w:sz="0" w:space="0" w:color="auto"/>
        <w:bottom w:val="none" w:sz="0" w:space="0" w:color="auto"/>
        <w:right w:val="none" w:sz="0" w:space="0" w:color="auto"/>
      </w:divBdr>
    </w:div>
    <w:div w:id="132530736">
      <w:bodyDiv w:val="1"/>
      <w:marLeft w:val="0"/>
      <w:marRight w:val="0"/>
      <w:marTop w:val="0"/>
      <w:marBottom w:val="0"/>
      <w:divBdr>
        <w:top w:val="none" w:sz="0" w:space="0" w:color="auto"/>
        <w:left w:val="none" w:sz="0" w:space="0" w:color="auto"/>
        <w:bottom w:val="none" w:sz="0" w:space="0" w:color="auto"/>
        <w:right w:val="none" w:sz="0" w:space="0" w:color="auto"/>
      </w:divBdr>
    </w:div>
    <w:div w:id="148056896">
      <w:bodyDiv w:val="1"/>
      <w:marLeft w:val="0"/>
      <w:marRight w:val="0"/>
      <w:marTop w:val="0"/>
      <w:marBottom w:val="0"/>
      <w:divBdr>
        <w:top w:val="none" w:sz="0" w:space="0" w:color="auto"/>
        <w:left w:val="none" w:sz="0" w:space="0" w:color="auto"/>
        <w:bottom w:val="none" w:sz="0" w:space="0" w:color="auto"/>
        <w:right w:val="none" w:sz="0" w:space="0" w:color="auto"/>
      </w:divBdr>
    </w:div>
    <w:div w:id="172646766">
      <w:bodyDiv w:val="1"/>
      <w:marLeft w:val="0"/>
      <w:marRight w:val="0"/>
      <w:marTop w:val="0"/>
      <w:marBottom w:val="0"/>
      <w:divBdr>
        <w:top w:val="none" w:sz="0" w:space="0" w:color="auto"/>
        <w:left w:val="none" w:sz="0" w:space="0" w:color="auto"/>
        <w:bottom w:val="none" w:sz="0" w:space="0" w:color="auto"/>
        <w:right w:val="none" w:sz="0" w:space="0" w:color="auto"/>
      </w:divBdr>
    </w:div>
    <w:div w:id="187842726">
      <w:bodyDiv w:val="1"/>
      <w:marLeft w:val="0"/>
      <w:marRight w:val="0"/>
      <w:marTop w:val="0"/>
      <w:marBottom w:val="0"/>
      <w:divBdr>
        <w:top w:val="none" w:sz="0" w:space="0" w:color="auto"/>
        <w:left w:val="none" w:sz="0" w:space="0" w:color="auto"/>
        <w:bottom w:val="none" w:sz="0" w:space="0" w:color="auto"/>
        <w:right w:val="none" w:sz="0" w:space="0" w:color="auto"/>
      </w:divBdr>
    </w:div>
    <w:div w:id="201747810">
      <w:bodyDiv w:val="1"/>
      <w:marLeft w:val="0"/>
      <w:marRight w:val="0"/>
      <w:marTop w:val="0"/>
      <w:marBottom w:val="0"/>
      <w:divBdr>
        <w:top w:val="none" w:sz="0" w:space="0" w:color="auto"/>
        <w:left w:val="none" w:sz="0" w:space="0" w:color="auto"/>
        <w:bottom w:val="none" w:sz="0" w:space="0" w:color="auto"/>
        <w:right w:val="none" w:sz="0" w:space="0" w:color="auto"/>
      </w:divBdr>
      <w:divsChild>
        <w:div w:id="1922637813">
          <w:marLeft w:val="0"/>
          <w:marRight w:val="0"/>
          <w:marTop w:val="0"/>
          <w:marBottom w:val="0"/>
          <w:divBdr>
            <w:top w:val="none" w:sz="0" w:space="0" w:color="auto"/>
            <w:left w:val="none" w:sz="0" w:space="0" w:color="auto"/>
            <w:bottom w:val="none" w:sz="0" w:space="0" w:color="auto"/>
            <w:right w:val="none" w:sz="0" w:space="0" w:color="auto"/>
          </w:divBdr>
        </w:div>
      </w:divsChild>
    </w:div>
    <w:div w:id="205988642">
      <w:bodyDiv w:val="1"/>
      <w:marLeft w:val="0"/>
      <w:marRight w:val="0"/>
      <w:marTop w:val="0"/>
      <w:marBottom w:val="0"/>
      <w:divBdr>
        <w:top w:val="none" w:sz="0" w:space="0" w:color="auto"/>
        <w:left w:val="none" w:sz="0" w:space="0" w:color="auto"/>
        <w:bottom w:val="none" w:sz="0" w:space="0" w:color="auto"/>
        <w:right w:val="none" w:sz="0" w:space="0" w:color="auto"/>
      </w:divBdr>
    </w:div>
    <w:div w:id="207182560">
      <w:bodyDiv w:val="1"/>
      <w:marLeft w:val="0"/>
      <w:marRight w:val="0"/>
      <w:marTop w:val="0"/>
      <w:marBottom w:val="0"/>
      <w:divBdr>
        <w:top w:val="none" w:sz="0" w:space="0" w:color="auto"/>
        <w:left w:val="none" w:sz="0" w:space="0" w:color="auto"/>
        <w:bottom w:val="none" w:sz="0" w:space="0" w:color="auto"/>
        <w:right w:val="none" w:sz="0" w:space="0" w:color="auto"/>
      </w:divBdr>
    </w:div>
    <w:div w:id="219095141">
      <w:bodyDiv w:val="1"/>
      <w:marLeft w:val="0"/>
      <w:marRight w:val="0"/>
      <w:marTop w:val="0"/>
      <w:marBottom w:val="0"/>
      <w:divBdr>
        <w:top w:val="none" w:sz="0" w:space="0" w:color="auto"/>
        <w:left w:val="none" w:sz="0" w:space="0" w:color="auto"/>
        <w:bottom w:val="none" w:sz="0" w:space="0" w:color="auto"/>
        <w:right w:val="none" w:sz="0" w:space="0" w:color="auto"/>
      </w:divBdr>
    </w:div>
    <w:div w:id="222722299">
      <w:bodyDiv w:val="1"/>
      <w:marLeft w:val="0"/>
      <w:marRight w:val="0"/>
      <w:marTop w:val="0"/>
      <w:marBottom w:val="0"/>
      <w:divBdr>
        <w:top w:val="none" w:sz="0" w:space="0" w:color="auto"/>
        <w:left w:val="none" w:sz="0" w:space="0" w:color="auto"/>
        <w:bottom w:val="none" w:sz="0" w:space="0" w:color="auto"/>
        <w:right w:val="none" w:sz="0" w:space="0" w:color="auto"/>
      </w:divBdr>
    </w:div>
    <w:div w:id="237444162">
      <w:bodyDiv w:val="1"/>
      <w:marLeft w:val="0"/>
      <w:marRight w:val="0"/>
      <w:marTop w:val="0"/>
      <w:marBottom w:val="0"/>
      <w:divBdr>
        <w:top w:val="none" w:sz="0" w:space="0" w:color="auto"/>
        <w:left w:val="none" w:sz="0" w:space="0" w:color="auto"/>
        <w:bottom w:val="none" w:sz="0" w:space="0" w:color="auto"/>
        <w:right w:val="none" w:sz="0" w:space="0" w:color="auto"/>
      </w:divBdr>
    </w:div>
    <w:div w:id="306784935">
      <w:bodyDiv w:val="1"/>
      <w:marLeft w:val="0"/>
      <w:marRight w:val="0"/>
      <w:marTop w:val="0"/>
      <w:marBottom w:val="0"/>
      <w:divBdr>
        <w:top w:val="none" w:sz="0" w:space="0" w:color="auto"/>
        <w:left w:val="none" w:sz="0" w:space="0" w:color="auto"/>
        <w:bottom w:val="none" w:sz="0" w:space="0" w:color="auto"/>
        <w:right w:val="none" w:sz="0" w:space="0" w:color="auto"/>
      </w:divBdr>
    </w:div>
    <w:div w:id="311567790">
      <w:bodyDiv w:val="1"/>
      <w:marLeft w:val="0"/>
      <w:marRight w:val="0"/>
      <w:marTop w:val="0"/>
      <w:marBottom w:val="0"/>
      <w:divBdr>
        <w:top w:val="none" w:sz="0" w:space="0" w:color="auto"/>
        <w:left w:val="none" w:sz="0" w:space="0" w:color="auto"/>
        <w:bottom w:val="none" w:sz="0" w:space="0" w:color="auto"/>
        <w:right w:val="none" w:sz="0" w:space="0" w:color="auto"/>
      </w:divBdr>
    </w:div>
    <w:div w:id="327563159">
      <w:bodyDiv w:val="1"/>
      <w:marLeft w:val="0"/>
      <w:marRight w:val="0"/>
      <w:marTop w:val="0"/>
      <w:marBottom w:val="0"/>
      <w:divBdr>
        <w:top w:val="none" w:sz="0" w:space="0" w:color="auto"/>
        <w:left w:val="none" w:sz="0" w:space="0" w:color="auto"/>
        <w:bottom w:val="none" w:sz="0" w:space="0" w:color="auto"/>
        <w:right w:val="none" w:sz="0" w:space="0" w:color="auto"/>
      </w:divBdr>
      <w:divsChild>
        <w:div w:id="1414277624">
          <w:marLeft w:val="0"/>
          <w:marRight w:val="0"/>
          <w:marTop w:val="0"/>
          <w:marBottom w:val="0"/>
          <w:divBdr>
            <w:top w:val="none" w:sz="0" w:space="0" w:color="auto"/>
            <w:left w:val="none" w:sz="0" w:space="0" w:color="auto"/>
            <w:bottom w:val="none" w:sz="0" w:space="0" w:color="auto"/>
            <w:right w:val="none" w:sz="0" w:space="0" w:color="auto"/>
          </w:divBdr>
          <w:divsChild>
            <w:div w:id="856429074">
              <w:marLeft w:val="0"/>
              <w:marRight w:val="0"/>
              <w:marTop w:val="0"/>
              <w:marBottom w:val="0"/>
              <w:divBdr>
                <w:top w:val="none" w:sz="0" w:space="0" w:color="auto"/>
                <w:left w:val="none" w:sz="0" w:space="0" w:color="auto"/>
                <w:bottom w:val="none" w:sz="0" w:space="0" w:color="auto"/>
                <w:right w:val="none" w:sz="0" w:space="0" w:color="auto"/>
              </w:divBdr>
              <w:divsChild>
                <w:div w:id="5674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725643">
      <w:bodyDiv w:val="1"/>
      <w:marLeft w:val="0"/>
      <w:marRight w:val="0"/>
      <w:marTop w:val="0"/>
      <w:marBottom w:val="0"/>
      <w:divBdr>
        <w:top w:val="none" w:sz="0" w:space="0" w:color="auto"/>
        <w:left w:val="none" w:sz="0" w:space="0" w:color="auto"/>
        <w:bottom w:val="none" w:sz="0" w:space="0" w:color="auto"/>
        <w:right w:val="none" w:sz="0" w:space="0" w:color="auto"/>
      </w:divBdr>
      <w:divsChild>
        <w:div w:id="413865059">
          <w:marLeft w:val="576"/>
          <w:marRight w:val="0"/>
          <w:marTop w:val="0"/>
          <w:marBottom w:val="0"/>
          <w:divBdr>
            <w:top w:val="single" w:sz="8" w:space="1" w:color="666699"/>
            <w:left w:val="none" w:sz="0" w:space="0" w:color="auto"/>
            <w:bottom w:val="none" w:sz="0" w:space="0" w:color="auto"/>
            <w:right w:val="none" w:sz="0" w:space="0" w:color="auto"/>
          </w:divBdr>
        </w:div>
      </w:divsChild>
    </w:div>
    <w:div w:id="365062661">
      <w:bodyDiv w:val="1"/>
      <w:marLeft w:val="0"/>
      <w:marRight w:val="0"/>
      <w:marTop w:val="0"/>
      <w:marBottom w:val="0"/>
      <w:divBdr>
        <w:top w:val="none" w:sz="0" w:space="0" w:color="auto"/>
        <w:left w:val="none" w:sz="0" w:space="0" w:color="auto"/>
        <w:bottom w:val="none" w:sz="0" w:space="0" w:color="auto"/>
        <w:right w:val="none" w:sz="0" w:space="0" w:color="auto"/>
      </w:divBdr>
    </w:div>
    <w:div w:id="370225426">
      <w:bodyDiv w:val="1"/>
      <w:marLeft w:val="0"/>
      <w:marRight w:val="0"/>
      <w:marTop w:val="0"/>
      <w:marBottom w:val="0"/>
      <w:divBdr>
        <w:top w:val="none" w:sz="0" w:space="0" w:color="auto"/>
        <w:left w:val="none" w:sz="0" w:space="0" w:color="auto"/>
        <w:bottom w:val="none" w:sz="0" w:space="0" w:color="auto"/>
        <w:right w:val="none" w:sz="0" w:space="0" w:color="auto"/>
      </w:divBdr>
      <w:divsChild>
        <w:div w:id="1081676375">
          <w:marLeft w:val="0"/>
          <w:marRight w:val="0"/>
          <w:marTop w:val="0"/>
          <w:marBottom w:val="0"/>
          <w:divBdr>
            <w:top w:val="dashed" w:sz="6" w:space="2" w:color="auto"/>
            <w:left w:val="dashed" w:sz="6" w:space="2" w:color="auto"/>
            <w:bottom w:val="dashed" w:sz="6" w:space="2" w:color="auto"/>
            <w:right w:val="dashed" w:sz="6" w:space="2" w:color="auto"/>
          </w:divBdr>
        </w:div>
      </w:divsChild>
    </w:div>
    <w:div w:id="383287090">
      <w:bodyDiv w:val="1"/>
      <w:marLeft w:val="0"/>
      <w:marRight w:val="0"/>
      <w:marTop w:val="0"/>
      <w:marBottom w:val="0"/>
      <w:divBdr>
        <w:top w:val="none" w:sz="0" w:space="0" w:color="auto"/>
        <w:left w:val="none" w:sz="0" w:space="0" w:color="auto"/>
        <w:bottom w:val="none" w:sz="0" w:space="0" w:color="auto"/>
        <w:right w:val="none" w:sz="0" w:space="0" w:color="auto"/>
      </w:divBdr>
    </w:div>
    <w:div w:id="426509777">
      <w:bodyDiv w:val="1"/>
      <w:marLeft w:val="0"/>
      <w:marRight w:val="0"/>
      <w:marTop w:val="0"/>
      <w:marBottom w:val="0"/>
      <w:divBdr>
        <w:top w:val="none" w:sz="0" w:space="0" w:color="auto"/>
        <w:left w:val="none" w:sz="0" w:space="0" w:color="auto"/>
        <w:bottom w:val="none" w:sz="0" w:space="0" w:color="auto"/>
        <w:right w:val="none" w:sz="0" w:space="0" w:color="auto"/>
      </w:divBdr>
    </w:div>
    <w:div w:id="444228437">
      <w:bodyDiv w:val="1"/>
      <w:marLeft w:val="0"/>
      <w:marRight w:val="0"/>
      <w:marTop w:val="0"/>
      <w:marBottom w:val="0"/>
      <w:divBdr>
        <w:top w:val="none" w:sz="0" w:space="0" w:color="auto"/>
        <w:left w:val="none" w:sz="0" w:space="0" w:color="auto"/>
        <w:bottom w:val="none" w:sz="0" w:space="0" w:color="auto"/>
        <w:right w:val="none" w:sz="0" w:space="0" w:color="auto"/>
      </w:divBdr>
    </w:div>
    <w:div w:id="451020268">
      <w:bodyDiv w:val="1"/>
      <w:marLeft w:val="0"/>
      <w:marRight w:val="0"/>
      <w:marTop w:val="0"/>
      <w:marBottom w:val="0"/>
      <w:divBdr>
        <w:top w:val="none" w:sz="0" w:space="0" w:color="auto"/>
        <w:left w:val="none" w:sz="0" w:space="0" w:color="auto"/>
        <w:bottom w:val="none" w:sz="0" w:space="0" w:color="auto"/>
        <w:right w:val="none" w:sz="0" w:space="0" w:color="auto"/>
      </w:divBdr>
      <w:divsChild>
        <w:div w:id="948584276">
          <w:marLeft w:val="0"/>
          <w:marRight w:val="0"/>
          <w:marTop w:val="0"/>
          <w:marBottom w:val="0"/>
          <w:divBdr>
            <w:top w:val="none" w:sz="0" w:space="0" w:color="auto"/>
            <w:left w:val="none" w:sz="0" w:space="0" w:color="auto"/>
            <w:bottom w:val="none" w:sz="0" w:space="0" w:color="auto"/>
            <w:right w:val="none" w:sz="0" w:space="0" w:color="auto"/>
          </w:divBdr>
        </w:div>
      </w:divsChild>
    </w:div>
    <w:div w:id="462037353">
      <w:bodyDiv w:val="1"/>
      <w:marLeft w:val="0"/>
      <w:marRight w:val="0"/>
      <w:marTop w:val="0"/>
      <w:marBottom w:val="0"/>
      <w:divBdr>
        <w:top w:val="none" w:sz="0" w:space="0" w:color="auto"/>
        <w:left w:val="none" w:sz="0" w:space="0" w:color="auto"/>
        <w:bottom w:val="none" w:sz="0" w:space="0" w:color="auto"/>
        <w:right w:val="none" w:sz="0" w:space="0" w:color="auto"/>
      </w:divBdr>
    </w:div>
    <w:div w:id="464323135">
      <w:bodyDiv w:val="1"/>
      <w:marLeft w:val="0"/>
      <w:marRight w:val="0"/>
      <w:marTop w:val="0"/>
      <w:marBottom w:val="0"/>
      <w:divBdr>
        <w:top w:val="none" w:sz="0" w:space="0" w:color="auto"/>
        <w:left w:val="none" w:sz="0" w:space="0" w:color="auto"/>
        <w:bottom w:val="none" w:sz="0" w:space="0" w:color="auto"/>
        <w:right w:val="none" w:sz="0" w:space="0" w:color="auto"/>
      </w:divBdr>
    </w:div>
    <w:div w:id="480313386">
      <w:bodyDiv w:val="1"/>
      <w:marLeft w:val="0"/>
      <w:marRight w:val="0"/>
      <w:marTop w:val="0"/>
      <w:marBottom w:val="0"/>
      <w:divBdr>
        <w:top w:val="none" w:sz="0" w:space="0" w:color="auto"/>
        <w:left w:val="none" w:sz="0" w:space="0" w:color="auto"/>
        <w:bottom w:val="none" w:sz="0" w:space="0" w:color="auto"/>
        <w:right w:val="none" w:sz="0" w:space="0" w:color="auto"/>
      </w:divBdr>
    </w:div>
    <w:div w:id="490679119">
      <w:bodyDiv w:val="1"/>
      <w:marLeft w:val="0"/>
      <w:marRight w:val="0"/>
      <w:marTop w:val="0"/>
      <w:marBottom w:val="0"/>
      <w:divBdr>
        <w:top w:val="none" w:sz="0" w:space="0" w:color="auto"/>
        <w:left w:val="none" w:sz="0" w:space="0" w:color="auto"/>
        <w:bottom w:val="none" w:sz="0" w:space="0" w:color="auto"/>
        <w:right w:val="none" w:sz="0" w:space="0" w:color="auto"/>
      </w:divBdr>
    </w:div>
    <w:div w:id="491793402">
      <w:bodyDiv w:val="1"/>
      <w:marLeft w:val="0"/>
      <w:marRight w:val="0"/>
      <w:marTop w:val="0"/>
      <w:marBottom w:val="0"/>
      <w:divBdr>
        <w:top w:val="none" w:sz="0" w:space="0" w:color="auto"/>
        <w:left w:val="none" w:sz="0" w:space="0" w:color="auto"/>
        <w:bottom w:val="none" w:sz="0" w:space="0" w:color="auto"/>
        <w:right w:val="none" w:sz="0" w:space="0" w:color="auto"/>
      </w:divBdr>
    </w:div>
    <w:div w:id="496845641">
      <w:bodyDiv w:val="1"/>
      <w:marLeft w:val="0"/>
      <w:marRight w:val="0"/>
      <w:marTop w:val="0"/>
      <w:marBottom w:val="0"/>
      <w:divBdr>
        <w:top w:val="none" w:sz="0" w:space="0" w:color="auto"/>
        <w:left w:val="none" w:sz="0" w:space="0" w:color="auto"/>
        <w:bottom w:val="none" w:sz="0" w:space="0" w:color="auto"/>
        <w:right w:val="none" w:sz="0" w:space="0" w:color="auto"/>
      </w:divBdr>
    </w:div>
    <w:div w:id="532117975">
      <w:bodyDiv w:val="1"/>
      <w:marLeft w:val="0"/>
      <w:marRight w:val="0"/>
      <w:marTop w:val="0"/>
      <w:marBottom w:val="0"/>
      <w:divBdr>
        <w:top w:val="none" w:sz="0" w:space="0" w:color="auto"/>
        <w:left w:val="none" w:sz="0" w:space="0" w:color="auto"/>
        <w:bottom w:val="none" w:sz="0" w:space="0" w:color="auto"/>
        <w:right w:val="none" w:sz="0" w:space="0" w:color="auto"/>
      </w:divBdr>
    </w:div>
    <w:div w:id="541476326">
      <w:bodyDiv w:val="1"/>
      <w:marLeft w:val="0"/>
      <w:marRight w:val="0"/>
      <w:marTop w:val="0"/>
      <w:marBottom w:val="0"/>
      <w:divBdr>
        <w:top w:val="none" w:sz="0" w:space="0" w:color="auto"/>
        <w:left w:val="none" w:sz="0" w:space="0" w:color="auto"/>
        <w:bottom w:val="none" w:sz="0" w:space="0" w:color="auto"/>
        <w:right w:val="none" w:sz="0" w:space="0" w:color="auto"/>
      </w:divBdr>
      <w:divsChild>
        <w:div w:id="389420744">
          <w:marLeft w:val="0"/>
          <w:marRight w:val="0"/>
          <w:marTop w:val="0"/>
          <w:marBottom w:val="0"/>
          <w:divBdr>
            <w:top w:val="none" w:sz="0" w:space="0" w:color="auto"/>
            <w:left w:val="none" w:sz="0" w:space="0" w:color="auto"/>
            <w:bottom w:val="none" w:sz="0" w:space="0" w:color="auto"/>
            <w:right w:val="none" w:sz="0" w:space="0" w:color="auto"/>
          </w:divBdr>
        </w:div>
        <w:div w:id="860322151">
          <w:marLeft w:val="0"/>
          <w:marRight w:val="0"/>
          <w:marTop w:val="0"/>
          <w:marBottom w:val="0"/>
          <w:divBdr>
            <w:top w:val="none" w:sz="0" w:space="0" w:color="auto"/>
            <w:left w:val="none" w:sz="0" w:space="0" w:color="auto"/>
            <w:bottom w:val="none" w:sz="0" w:space="0" w:color="auto"/>
            <w:right w:val="none" w:sz="0" w:space="0" w:color="auto"/>
          </w:divBdr>
          <w:divsChild>
            <w:div w:id="965623513">
              <w:marLeft w:val="0"/>
              <w:marRight w:val="0"/>
              <w:marTop w:val="0"/>
              <w:marBottom w:val="0"/>
              <w:divBdr>
                <w:top w:val="none" w:sz="0" w:space="0" w:color="auto"/>
                <w:left w:val="none" w:sz="0" w:space="0" w:color="auto"/>
                <w:bottom w:val="none" w:sz="0" w:space="0" w:color="auto"/>
                <w:right w:val="none" w:sz="0" w:space="0" w:color="auto"/>
              </w:divBdr>
              <w:divsChild>
                <w:div w:id="1131433784">
                  <w:marLeft w:val="0"/>
                  <w:marRight w:val="0"/>
                  <w:marTop w:val="0"/>
                  <w:marBottom w:val="0"/>
                  <w:divBdr>
                    <w:top w:val="none" w:sz="0" w:space="0" w:color="auto"/>
                    <w:left w:val="none" w:sz="0" w:space="0" w:color="auto"/>
                    <w:bottom w:val="none" w:sz="0" w:space="0" w:color="auto"/>
                    <w:right w:val="none" w:sz="0" w:space="0" w:color="auto"/>
                  </w:divBdr>
                  <w:divsChild>
                    <w:div w:id="195377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062624">
      <w:bodyDiv w:val="1"/>
      <w:marLeft w:val="0"/>
      <w:marRight w:val="0"/>
      <w:marTop w:val="0"/>
      <w:marBottom w:val="0"/>
      <w:divBdr>
        <w:top w:val="none" w:sz="0" w:space="0" w:color="auto"/>
        <w:left w:val="none" w:sz="0" w:space="0" w:color="auto"/>
        <w:bottom w:val="none" w:sz="0" w:space="0" w:color="auto"/>
        <w:right w:val="none" w:sz="0" w:space="0" w:color="auto"/>
      </w:divBdr>
    </w:div>
    <w:div w:id="589200013">
      <w:bodyDiv w:val="1"/>
      <w:marLeft w:val="0"/>
      <w:marRight w:val="0"/>
      <w:marTop w:val="0"/>
      <w:marBottom w:val="0"/>
      <w:divBdr>
        <w:top w:val="none" w:sz="0" w:space="0" w:color="auto"/>
        <w:left w:val="none" w:sz="0" w:space="0" w:color="auto"/>
        <w:bottom w:val="none" w:sz="0" w:space="0" w:color="auto"/>
        <w:right w:val="none" w:sz="0" w:space="0" w:color="auto"/>
      </w:divBdr>
    </w:div>
    <w:div w:id="667101605">
      <w:bodyDiv w:val="1"/>
      <w:marLeft w:val="0"/>
      <w:marRight w:val="0"/>
      <w:marTop w:val="0"/>
      <w:marBottom w:val="0"/>
      <w:divBdr>
        <w:top w:val="none" w:sz="0" w:space="0" w:color="auto"/>
        <w:left w:val="none" w:sz="0" w:space="0" w:color="auto"/>
        <w:bottom w:val="none" w:sz="0" w:space="0" w:color="auto"/>
        <w:right w:val="none" w:sz="0" w:space="0" w:color="auto"/>
      </w:divBdr>
    </w:div>
    <w:div w:id="751463429">
      <w:bodyDiv w:val="1"/>
      <w:marLeft w:val="0"/>
      <w:marRight w:val="0"/>
      <w:marTop w:val="0"/>
      <w:marBottom w:val="0"/>
      <w:divBdr>
        <w:top w:val="none" w:sz="0" w:space="0" w:color="auto"/>
        <w:left w:val="none" w:sz="0" w:space="0" w:color="auto"/>
        <w:bottom w:val="none" w:sz="0" w:space="0" w:color="auto"/>
        <w:right w:val="none" w:sz="0" w:space="0" w:color="auto"/>
      </w:divBdr>
    </w:div>
    <w:div w:id="757021452">
      <w:bodyDiv w:val="1"/>
      <w:marLeft w:val="0"/>
      <w:marRight w:val="0"/>
      <w:marTop w:val="0"/>
      <w:marBottom w:val="0"/>
      <w:divBdr>
        <w:top w:val="none" w:sz="0" w:space="0" w:color="auto"/>
        <w:left w:val="none" w:sz="0" w:space="0" w:color="auto"/>
        <w:bottom w:val="none" w:sz="0" w:space="0" w:color="auto"/>
        <w:right w:val="none" w:sz="0" w:space="0" w:color="auto"/>
      </w:divBdr>
    </w:div>
    <w:div w:id="767506611">
      <w:bodyDiv w:val="1"/>
      <w:marLeft w:val="0"/>
      <w:marRight w:val="0"/>
      <w:marTop w:val="0"/>
      <w:marBottom w:val="0"/>
      <w:divBdr>
        <w:top w:val="none" w:sz="0" w:space="0" w:color="auto"/>
        <w:left w:val="none" w:sz="0" w:space="0" w:color="auto"/>
        <w:bottom w:val="none" w:sz="0" w:space="0" w:color="auto"/>
        <w:right w:val="none" w:sz="0" w:space="0" w:color="auto"/>
      </w:divBdr>
    </w:div>
    <w:div w:id="775636177">
      <w:bodyDiv w:val="1"/>
      <w:marLeft w:val="0"/>
      <w:marRight w:val="0"/>
      <w:marTop w:val="0"/>
      <w:marBottom w:val="0"/>
      <w:divBdr>
        <w:top w:val="none" w:sz="0" w:space="0" w:color="auto"/>
        <w:left w:val="none" w:sz="0" w:space="0" w:color="auto"/>
        <w:bottom w:val="none" w:sz="0" w:space="0" w:color="auto"/>
        <w:right w:val="none" w:sz="0" w:space="0" w:color="auto"/>
      </w:divBdr>
    </w:div>
    <w:div w:id="795217640">
      <w:bodyDiv w:val="1"/>
      <w:marLeft w:val="0"/>
      <w:marRight w:val="0"/>
      <w:marTop w:val="0"/>
      <w:marBottom w:val="0"/>
      <w:divBdr>
        <w:top w:val="none" w:sz="0" w:space="0" w:color="auto"/>
        <w:left w:val="none" w:sz="0" w:space="0" w:color="auto"/>
        <w:bottom w:val="none" w:sz="0" w:space="0" w:color="auto"/>
        <w:right w:val="none" w:sz="0" w:space="0" w:color="auto"/>
      </w:divBdr>
    </w:div>
    <w:div w:id="798573624">
      <w:bodyDiv w:val="1"/>
      <w:marLeft w:val="0"/>
      <w:marRight w:val="0"/>
      <w:marTop w:val="0"/>
      <w:marBottom w:val="0"/>
      <w:divBdr>
        <w:top w:val="none" w:sz="0" w:space="0" w:color="auto"/>
        <w:left w:val="none" w:sz="0" w:space="0" w:color="auto"/>
        <w:bottom w:val="none" w:sz="0" w:space="0" w:color="auto"/>
        <w:right w:val="none" w:sz="0" w:space="0" w:color="auto"/>
      </w:divBdr>
    </w:div>
    <w:div w:id="798648563">
      <w:bodyDiv w:val="1"/>
      <w:marLeft w:val="0"/>
      <w:marRight w:val="0"/>
      <w:marTop w:val="0"/>
      <w:marBottom w:val="0"/>
      <w:divBdr>
        <w:top w:val="none" w:sz="0" w:space="0" w:color="auto"/>
        <w:left w:val="none" w:sz="0" w:space="0" w:color="auto"/>
        <w:bottom w:val="none" w:sz="0" w:space="0" w:color="auto"/>
        <w:right w:val="none" w:sz="0" w:space="0" w:color="auto"/>
      </w:divBdr>
    </w:div>
    <w:div w:id="806553790">
      <w:bodyDiv w:val="1"/>
      <w:marLeft w:val="0"/>
      <w:marRight w:val="0"/>
      <w:marTop w:val="0"/>
      <w:marBottom w:val="0"/>
      <w:divBdr>
        <w:top w:val="none" w:sz="0" w:space="0" w:color="auto"/>
        <w:left w:val="none" w:sz="0" w:space="0" w:color="auto"/>
        <w:bottom w:val="none" w:sz="0" w:space="0" w:color="auto"/>
        <w:right w:val="none" w:sz="0" w:space="0" w:color="auto"/>
      </w:divBdr>
    </w:div>
    <w:div w:id="808088034">
      <w:bodyDiv w:val="1"/>
      <w:marLeft w:val="0"/>
      <w:marRight w:val="0"/>
      <w:marTop w:val="0"/>
      <w:marBottom w:val="0"/>
      <w:divBdr>
        <w:top w:val="none" w:sz="0" w:space="0" w:color="auto"/>
        <w:left w:val="none" w:sz="0" w:space="0" w:color="auto"/>
        <w:bottom w:val="none" w:sz="0" w:space="0" w:color="auto"/>
        <w:right w:val="none" w:sz="0" w:space="0" w:color="auto"/>
      </w:divBdr>
    </w:div>
    <w:div w:id="808209139">
      <w:bodyDiv w:val="1"/>
      <w:marLeft w:val="0"/>
      <w:marRight w:val="0"/>
      <w:marTop w:val="0"/>
      <w:marBottom w:val="0"/>
      <w:divBdr>
        <w:top w:val="none" w:sz="0" w:space="0" w:color="auto"/>
        <w:left w:val="none" w:sz="0" w:space="0" w:color="auto"/>
        <w:bottom w:val="none" w:sz="0" w:space="0" w:color="auto"/>
        <w:right w:val="none" w:sz="0" w:space="0" w:color="auto"/>
      </w:divBdr>
    </w:div>
    <w:div w:id="809784067">
      <w:bodyDiv w:val="1"/>
      <w:marLeft w:val="0"/>
      <w:marRight w:val="0"/>
      <w:marTop w:val="0"/>
      <w:marBottom w:val="0"/>
      <w:divBdr>
        <w:top w:val="none" w:sz="0" w:space="0" w:color="auto"/>
        <w:left w:val="none" w:sz="0" w:space="0" w:color="auto"/>
        <w:bottom w:val="none" w:sz="0" w:space="0" w:color="auto"/>
        <w:right w:val="none" w:sz="0" w:space="0" w:color="auto"/>
      </w:divBdr>
    </w:div>
    <w:div w:id="814489685">
      <w:bodyDiv w:val="1"/>
      <w:marLeft w:val="0"/>
      <w:marRight w:val="0"/>
      <w:marTop w:val="0"/>
      <w:marBottom w:val="0"/>
      <w:divBdr>
        <w:top w:val="none" w:sz="0" w:space="0" w:color="auto"/>
        <w:left w:val="none" w:sz="0" w:space="0" w:color="auto"/>
        <w:bottom w:val="none" w:sz="0" w:space="0" w:color="auto"/>
        <w:right w:val="none" w:sz="0" w:space="0" w:color="auto"/>
      </w:divBdr>
    </w:div>
    <w:div w:id="834347372">
      <w:bodyDiv w:val="1"/>
      <w:marLeft w:val="0"/>
      <w:marRight w:val="0"/>
      <w:marTop w:val="0"/>
      <w:marBottom w:val="0"/>
      <w:divBdr>
        <w:top w:val="none" w:sz="0" w:space="0" w:color="auto"/>
        <w:left w:val="none" w:sz="0" w:space="0" w:color="auto"/>
        <w:bottom w:val="none" w:sz="0" w:space="0" w:color="auto"/>
        <w:right w:val="none" w:sz="0" w:space="0" w:color="auto"/>
      </w:divBdr>
      <w:divsChild>
        <w:div w:id="1094204705">
          <w:marLeft w:val="576"/>
          <w:marRight w:val="0"/>
          <w:marTop w:val="0"/>
          <w:marBottom w:val="0"/>
          <w:divBdr>
            <w:top w:val="single" w:sz="8" w:space="1" w:color="666699"/>
            <w:left w:val="none" w:sz="0" w:space="0" w:color="auto"/>
            <w:bottom w:val="none" w:sz="0" w:space="0" w:color="auto"/>
            <w:right w:val="none" w:sz="0" w:space="0" w:color="auto"/>
          </w:divBdr>
        </w:div>
      </w:divsChild>
    </w:div>
    <w:div w:id="893545077">
      <w:bodyDiv w:val="1"/>
      <w:marLeft w:val="0"/>
      <w:marRight w:val="0"/>
      <w:marTop w:val="0"/>
      <w:marBottom w:val="0"/>
      <w:divBdr>
        <w:top w:val="none" w:sz="0" w:space="0" w:color="auto"/>
        <w:left w:val="none" w:sz="0" w:space="0" w:color="auto"/>
        <w:bottom w:val="none" w:sz="0" w:space="0" w:color="auto"/>
        <w:right w:val="none" w:sz="0" w:space="0" w:color="auto"/>
      </w:divBdr>
    </w:div>
    <w:div w:id="896740652">
      <w:bodyDiv w:val="1"/>
      <w:marLeft w:val="0"/>
      <w:marRight w:val="0"/>
      <w:marTop w:val="0"/>
      <w:marBottom w:val="0"/>
      <w:divBdr>
        <w:top w:val="none" w:sz="0" w:space="0" w:color="auto"/>
        <w:left w:val="none" w:sz="0" w:space="0" w:color="auto"/>
        <w:bottom w:val="none" w:sz="0" w:space="0" w:color="auto"/>
        <w:right w:val="none" w:sz="0" w:space="0" w:color="auto"/>
      </w:divBdr>
    </w:div>
    <w:div w:id="915169837">
      <w:bodyDiv w:val="1"/>
      <w:marLeft w:val="0"/>
      <w:marRight w:val="0"/>
      <w:marTop w:val="0"/>
      <w:marBottom w:val="0"/>
      <w:divBdr>
        <w:top w:val="none" w:sz="0" w:space="0" w:color="auto"/>
        <w:left w:val="none" w:sz="0" w:space="0" w:color="auto"/>
        <w:bottom w:val="none" w:sz="0" w:space="0" w:color="auto"/>
        <w:right w:val="none" w:sz="0" w:space="0" w:color="auto"/>
      </w:divBdr>
    </w:div>
    <w:div w:id="919605861">
      <w:bodyDiv w:val="1"/>
      <w:marLeft w:val="0"/>
      <w:marRight w:val="0"/>
      <w:marTop w:val="0"/>
      <w:marBottom w:val="0"/>
      <w:divBdr>
        <w:top w:val="none" w:sz="0" w:space="0" w:color="auto"/>
        <w:left w:val="none" w:sz="0" w:space="0" w:color="auto"/>
        <w:bottom w:val="none" w:sz="0" w:space="0" w:color="auto"/>
        <w:right w:val="none" w:sz="0" w:space="0" w:color="auto"/>
      </w:divBdr>
    </w:div>
    <w:div w:id="932934953">
      <w:bodyDiv w:val="1"/>
      <w:marLeft w:val="0"/>
      <w:marRight w:val="0"/>
      <w:marTop w:val="0"/>
      <w:marBottom w:val="0"/>
      <w:divBdr>
        <w:top w:val="none" w:sz="0" w:space="0" w:color="auto"/>
        <w:left w:val="none" w:sz="0" w:space="0" w:color="auto"/>
        <w:bottom w:val="none" w:sz="0" w:space="0" w:color="auto"/>
        <w:right w:val="none" w:sz="0" w:space="0" w:color="auto"/>
      </w:divBdr>
    </w:div>
    <w:div w:id="945232227">
      <w:bodyDiv w:val="1"/>
      <w:marLeft w:val="0"/>
      <w:marRight w:val="0"/>
      <w:marTop w:val="0"/>
      <w:marBottom w:val="0"/>
      <w:divBdr>
        <w:top w:val="none" w:sz="0" w:space="0" w:color="auto"/>
        <w:left w:val="none" w:sz="0" w:space="0" w:color="auto"/>
        <w:bottom w:val="none" w:sz="0" w:space="0" w:color="auto"/>
        <w:right w:val="none" w:sz="0" w:space="0" w:color="auto"/>
      </w:divBdr>
    </w:div>
    <w:div w:id="973557942">
      <w:bodyDiv w:val="1"/>
      <w:marLeft w:val="0"/>
      <w:marRight w:val="0"/>
      <w:marTop w:val="0"/>
      <w:marBottom w:val="0"/>
      <w:divBdr>
        <w:top w:val="none" w:sz="0" w:space="0" w:color="auto"/>
        <w:left w:val="none" w:sz="0" w:space="0" w:color="auto"/>
        <w:bottom w:val="none" w:sz="0" w:space="0" w:color="auto"/>
        <w:right w:val="none" w:sz="0" w:space="0" w:color="auto"/>
      </w:divBdr>
    </w:div>
    <w:div w:id="983000607">
      <w:bodyDiv w:val="1"/>
      <w:marLeft w:val="0"/>
      <w:marRight w:val="0"/>
      <w:marTop w:val="0"/>
      <w:marBottom w:val="0"/>
      <w:divBdr>
        <w:top w:val="none" w:sz="0" w:space="0" w:color="auto"/>
        <w:left w:val="none" w:sz="0" w:space="0" w:color="auto"/>
        <w:bottom w:val="none" w:sz="0" w:space="0" w:color="auto"/>
        <w:right w:val="none" w:sz="0" w:space="0" w:color="auto"/>
      </w:divBdr>
    </w:div>
    <w:div w:id="1001205336">
      <w:bodyDiv w:val="1"/>
      <w:marLeft w:val="0"/>
      <w:marRight w:val="0"/>
      <w:marTop w:val="0"/>
      <w:marBottom w:val="0"/>
      <w:divBdr>
        <w:top w:val="none" w:sz="0" w:space="0" w:color="auto"/>
        <w:left w:val="none" w:sz="0" w:space="0" w:color="auto"/>
        <w:bottom w:val="none" w:sz="0" w:space="0" w:color="auto"/>
        <w:right w:val="none" w:sz="0" w:space="0" w:color="auto"/>
      </w:divBdr>
    </w:div>
    <w:div w:id="1005742673">
      <w:bodyDiv w:val="1"/>
      <w:marLeft w:val="0"/>
      <w:marRight w:val="0"/>
      <w:marTop w:val="0"/>
      <w:marBottom w:val="0"/>
      <w:divBdr>
        <w:top w:val="none" w:sz="0" w:space="0" w:color="auto"/>
        <w:left w:val="none" w:sz="0" w:space="0" w:color="auto"/>
        <w:bottom w:val="none" w:sz="0" w:space="0" w:color="auto"/>
        <w:right w:val="none" w:sz="0" w:space="0" w:color="auto"/>
      </w:divBdr>
    </w:div>
    <w:div w:id="1007708446">
      <w:bodyDiv w:val="1"/>
      <w:marLeft w:val="0"/>
      <w:marRight w:val="0"/>
      <w:marTop w:val="0"/>
      <w:marBottom w:val="0"/>
      <w:divBdr>
        <w:top w:val="none" w:sz="0" w:space="0" w:color="auto"/>
        <w:left w:val="none" w:sz="0" w:space="0" w:color="auto"/>
        <w:bottom w:val="none" w:sz="0" w:space="0" w:color="auto"/>
        <w:right w:val="none" w:sz="0" w:space="0" w:color="auto"/>
      </w:divBdr>
    </w:div>
    <w:div w:id="1037512701">
      <w:bodyDiv w:val="1"/>
      <w:marLeft w:val="0"/>
      <w:marRight w:val="0"/>
      <w:marTop w:val="0"/>
      <w:marBottom w:val="0"/>
      <w:divBdr>
        <w:top w:val="none" w:sz="0" w:space="0" w:color="auto"/>
        <w:left w:val="none" w:sz="0" w:space="0" w:color="auto"/>
        <w:bottom w:val="none" w:sz="0" w:space="0" w:color="auto"/>
        <w:right w:val="none" w:sz="0" w:space="0" w:color="auto"/>
      </w:divBdr>
    </w:div>
    <w:div w:id="1042172261">
      <w:bodyDiv w:val="1"/>
      <w:marLeft w:val="0"/>
      <w:marRight w:val="0"/>
      <w:marTop w:val="0"/>
      <w:marBottom w:val="0"/>
      <w:divBdr>
        <w:top w:val="none" w:sz="0" w:space="0" w:color="auto"/>
        <w:left w:val="none" w:sz="0" w:space="0" w:color="auto"/>
        <w:bottom w:val="none" w:sz="0" w:space="0" w:color="auto"/>
        <w:right w:val="none" w:sz="0" w:space="0" w:color="auto"/>
      </w:divBdr>
      <w:divsChild>
        <w:div w:id="199823463">
          <w:marLeft w:val="0"/>
          <w:marRight w:val="0"/>
          <w:marTop w:val="0"/>
          <w:marBottom w:val="0"/>
          <w:divBdr>
            <w:top w:val="none" w:sz="0" w:space="0" w:color="auto"/>
            <w:left w:val="none" w:sz="0" w:space="0" w:color="auto"/>
            <w:bottom w:val="none" w:sz="0" w:space="0" w:color="auto"/>
            <w:right w:val="none" w:sz="0" w:space="0" w:color="auto"/>
          </w:divBdr>
          <w:divsChild>
            <w:div w:id="41177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86047">
      <w:bodyDiv w:val="1"/>
      <w:marLeft w:val="0"/>
      <w:marRight w:val="0"/>
      <w:marTop w:val="0"/>
      <w:marBottom w:val="0"/>
      <w:divBdr>
        <w:top w:val="none" w:sz="0" w:space="0" w:color="auto"/>
        <w:left w:val="none" w:sz="0" w:space="0" w:color="auto"/>
        <w:bottom w:val="none" w:sz="0" w:space="0" w:color="auto"/>
        <w:right w:val="none" w:sz="0" w:space="0" w:color="auto"/>
      </w:divBdr>
    </w:div>
    <w:div w:id="1126192422">
      <w:bodyDiv w:val="1"/>
      <w:marLeft w:val="0"/>
      <w:marRight w:val="0"/>
      <w:marTop w:val="0"/>
      <w:marBottom w:val="0"/>
      <w:divBdr>
        <w:top w:val="none" w:sz="0" w:space="0" w:color="auto"/>
        <w:left w:val="none" w:sz="0" w:space="0" w:color="auto"/>
        <w:bottom w:val="none" w:sz="0" w:space="0" w:color="auto"/>
        <w:right w:val="none" w:sz="0" w:space="0" w:color="auto"/>
      </w:divBdr>
    </w:div>
    <w:div w:id="1131754526">
      <w:bodyDiv w:val="1"/>
      <w:marLeft w:val="0"/>
      <w:marRight w:val="0"/>
      <w:marTop w:val="0"/>
      <w:marBottom w:val="0"/>
      <w:divBdr>
        <w:top w:val="none" w:sz="0" w:space="0" w:color="auto"/>
        <w:left w:val="none" w:sz="0" w:space="0" w:color="auto"/>
        <w:bottom w:val="none" w:sz="0" w:space="0" w:color="auto"/>
        <w:right w:val="none" w:sz="0" w:space="0" w:color="auto"/>
      </w:divBdr>
      <w:divsChild>
        <w:div w:id="1512060737">
          <w:marLeft w:val="0"/>
          <w:marRight w:val="0"/>
          <w:marTop w:val="0"/>
          <w:marBottom w:val="0"/>
          <w:divBdr>
            <w:top w:val="none" w:sz="0" w:space="0" w:color="auto"/>
            <w:left w:val="none" w:sz="0" w:space="0" w:color="auto"/>
            <w:bottom w:val="none" w:sz="0" w:space="0" w:color="auto"/>
            <w:right w:val="none" w:sz="0" w:space="0" w:color="auto"/>
          </w:divBdr>
          <w:divsChild>
            <w:div w:id="1420835680">
              <w:marLeft w:val="0"/>
              <w:marRight w:val="0"/>
              <w:marTop w:val="0"/>
              <w:marBottom w:val="0"/>
              <w:divBdr>
                <w:top w:val="none" w:sz="0" w:space="0" w:color="auto"/>
                <w:left w:val="none" w:sz="0" w:space="0" w:color="auto"/>
                <w:bottom w:val="none" w:sz="0" w:space="0" w:color="auto"/>
                <w:right w:val="none" w:sz="0" w:space="0" w:color="auto"/>
              </w:divBdr>
              <w:divsChild>
                <w:div w:id="1588952388">
                  <w:marLeft w:val="0"/>
                  <w:marRight w:val="0"/>
                  <w:marTop w:val="0"/>
                  <w:marBottom w:val="0"/>
                  <w:divBdr>
                    <w:top w:val="none" w:sz="0" w:space="0" w:color="auto"/>
                    <w:left w:val="none" w:sz="0" w:space="0" w:color="auto"/>
                    <w:bottom w:val="none" w:sz="0" w:space="0" w:color="auto"/>
                    <w:right w:val="none" w:sz="0" w:space="0" w:color="auto"/>
                  </w:divBdr>
                  <w:divsChild>
                    <w:div w:id="197509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518709">
      <w:bodyDiv w:val="1"/>
      <w:marLeft w:val="0"/>
      <w:marRight w:val="0"/>
      <w:marTop w:val="0"/>
      <w:marBottom w:val="0"/>
      <w:divBdr>
        <w:top w:val="none" w:sz="0" w:space="0" w:color="auto"/>
        <w:left w:val="none" w:sz="0" w:space="0" w:color="auto"/>
        <w:bottom w:val="none" w:sz="0" w:space="0" w:color="auto"/>
        <w:right w:val="none" w:sz="0" w:space="0" w:color="auto"/>
      </w:divBdr>
    </w:div>
    <w:div w:id="1136675976">
      <w:bodyDiv w:val="1"/>
      <w:marLeft w:val="0"/>
      <w:marRight w:val="0"/>
      <w:marTop w:val="0"/>
      <w:marBottom w:val="0"/>
      <w:divBdr>
        <w:top w:val="none" w:sz="0" w:space="0" w:color="auto"/>
        <w:left w:val="none" w:sz="0" w:space="0" w:color="auto"/>
        <w:bottom w:val="none" w:sz="0" w:space="0" w:color="auto"/>
        <w:right w:val="none" w:sz="0" w:space="0" w:color="auto"/>
      </w:divBdr>
    </w:div>
    <w:div w:id="1139499400">
      <w:bodyDiv w:val="1"/>
      <w:marLeft w:val="0"/>
      <w:marRight w:val="0"/>
      <w:marTop w:val="0"/>
      <w:marBottom w:val="0"/>
      <w:divBdr>
        <w:top w:val="none" w:sz="0" w:space="0" w:color="auto"/>
        <w:left w:val="none" w:sz="0" w:space="0" w:color="auto"/>
        <w:bottom w:val="none" w:sz="0" w:space="0" w:color="auto"/>
        <w:right w:val="none" w:sz="0" w:space="0" w:color="auto"/>
      </w:divBdr>
    </w:div>
    <w:div w:id="1142237259">
      <w:bodyDiv w:val="1"/>
      <w:marLeft w:val="0"/>
      <w:marRight w:val="0"/>
      <w:marTop w:val="0"/>
      <w:marBottom w:val="0"/>
      <w:divBdr>
        <w:top w:val="none" w:sz="0" w:space="0" w:color="auto"/>
        <w:left w:val="none" w:sz="0" w:space="0" w:color="auto"/>
        <w:bottom w:val="none" w:sz="0" w:space="0" w:color="auto"/>
        <w:right w:val="none" w:sz="0" w:space="0" w:color="auto"/>
      </w:divBdr>
      <w:divsChild>
        <w:div w:id="307250129">
          <w:marLeft w:val="0"/>
          <w:marRight w:val="0"/>
          <w:marTop w:val="0"/>
          <w:marBottom w:val="0"/>
          <w:divBdr>
            <w:top w:val="none" w:sz="0" w:space="0" w:color="auto"/>
            <w:left w:val="none" w:sz="0" w:space="0" w:color="auto"/>
            <w:bottom w:val="none" w:sz="0" w:space="0" w:color="auto"/>
            <w:right w:val="none" w:sz="0" w:space="0" w:color="auto"/>
          </w:divBdr>
        </w:div>
      </w:divsChild>
    </w:div>
    <w:div w:id="1148790903">
      <w:bodyDiv w:val="1"/>
      <w:marLeft w:val="0"/>
      <w:marRight w:val="0"/>
      <w:marTop w:val="0"/>
      <w:marBottom w:val="0"/>
      <w:divBdr>
        <w:top w:val="none" w:sz="0" w:space="0" w:color="auto"/>
        <w:left w:val="none" w:sz="0" w:space="0" w:color="auto"/>
        <w:bottom w:val="none" w:sz="0" w:space="0" w:color="auto"/>
        <w:right w:val="none" w:sz="0" w:space="0" w:color="auto"/>
      </w:divBdr>
    </w:div>
    <w:div w:id="1170755029">
      <w:bodyDiv w:val="1"/>
      <w:marLeft w:val="0"/>
      <w:marRight w:val="0"/>
      <w:marTop w:val="0"/>
      <w:marBottom w:val="0"/>
      <w:divBdr>
        <w:top w:val="none" w:sz="0" w:space="0" w:color="auto"/>
        <w:left w:val="none" w:sz="0" w:space="0" w:color="auto"/>
        <w:bottom w:val="none" w:sz="0" w:space="0" w:color="auto"/>
        <w:right w:val="none" w:sz="0" w:space="0" w:color="auto"/>
      </w:divBdr>
    </w:div>
    <w:div w:id="1176455252">
      <w:bodyDiv w:val="1"/>
      <w:marLeft w:val="0"/>
      <w:marRight w:val="0"/>
      <w:marTop w:val="0"/>
      <w:marBottom w:val="0"/>
      <w:divBdr>
        <w:top w:val="none" w:sz="0" w:space="0" w:color="auto"/>
        <w:left w:val="none" w:sz="0" w:space="0" w:color="auto"/>
        <w:bottom w:val="none" w:sz="0" w:space="0" w:color="auto"/>
        <w:right w:val="none" w:sz="0" w:space="0" w:color="auto"/>
      </w:divBdr>
    </w:div>
    <w:div w:id="1181814579">
      <w:bodyDiv w:val="1"/>
      <w:marLeft w:val="0"/>
      <w:marRight w:val="0"/>
      <w:marTop w:val="0"/>
      <w:marBottom w:val="0"/>
      <w:divBdr>
        <w:top w:val="none" w:sz="0" w:space="0" w:color="auto"/>
        <w:left w:val="none" w:sz="0" w:space="0" w:color="auto"/>
        <w:bottom w:val="none" w:sz="0" w:space="0" w:color="auto"/>
        <w:right w:val="none" w:sz="0" w:space="0" w:color="auto"/>
      </w:divBdr>
    </w:div>
    <w:div w:id="1198785118">
      <w:bodyDiv w:val="1"/>
      <w:marLeft w:val="0"/>
      <w:marRight w:val="0"/>
      <w:marTop w:val="0"/>
      <w:marBottom w:val="0"/>
      <w:divBdr>
        <w:top w:val="none" w:sz="0" w:space="0" w:color="auto"/>
        <w:left w:val="none" w:sz="0" w:space="0" w:color="auto"/>
        <w:bottom w:val="none" w:sz="0" w:space="0" w:color="auto"/>
        <w:right w:val="none" w:sz="0" w:space="0" w:color="auto"/>
      </w:divBdr>
    </w:div>
    <w:div w:id="1203442796">
      <w:bodyDiv w:val="1"/>
      <w:marLeft w:val="0"/>
      <w:marRight w:val="0"/>
      <w:marTop w:val="0"/>
      <w:marBottom w:val="0"/>
      <w:divBdr>
        <w:top w:val="none" w:sz="0" w:space="0" w:color="auto"/>
        <w:left w:val="none" w:sz="0" w:space="0" w:color="auto"/>
        <w:bottom w:val="none" w:sz="0" w:space="0" w:color="auto"/>
        <w:right w:val="none" w:sz="0" w:space="0" w:color="auto"/>
      </w:divBdr>
    </w:div>
    <w:div w:id="1237667440">
      <w:bodyDiv w:val="1"/>
      <w:marLeft w:val="0"/>
      <w:marRight w:val="0"/>
      <w:marTop w:val="0"/>
      <w:marBottom w:val="0"/>
      <w:divBdr>
        <w:top w:val="none" w:sz="0" w:space="0" w:color="auto"/>
        <w:left w:val="none" w:sz="0" w:space="0" w:color="auto"/>
        <w:bottom w:val="none" w:sz="0" w:space="0" w:color="auto"/>
        <w:right w:val="none" w:sz="0" w:space="0" w:color="auto"/>
      </w:divBdr>
    </w:div>
    <w:div w:id="1244533247">
      <w:bodyDiv w:val="1"/>
      <w:marLeft w:val="0"/>
      <w:marRight w:val="0"/>
      <w:marTop w:val="0"/>
      <w:marBottom w:val="0"/>
      <w:divBdr>
        <w:top w:val="none" w:sz="0" w:space="0" w:color="auto"/>
        <w:left w:val="none" w:sz="0" w:space="0" w:color="auto"/>
        <w:bottom w:val="none" w:sz="0" w:space="0" w:color="auto"/>
        <w:right w:val="none" w:sz="0" w:space="0" w:color="auto"/>
      </w:divBdr>
    </w:div>
    <w:div w:id="1247618049">
      <w:bodyDiv w:val="1"/>
      <w:marLeft w:val="0"/>
      <w:marRight w:val="0"/>
      <w:marTop w:val="0"/>
      <w:marBottom w:val="0"/>
      <w:divBdr>
        <w:top w:val="none" w:sz="0" w:space="0" w:color="auto"/>
        <w:left w:val="none" w:sz="0" w:space="0" w:color="auto"/>
        <w:bottom w:val="none" w:sz="0" w:space="0" w:color="auto"/>
        <w:right w:val="none" w:sz="0" w:space="0" w:color="auto"/>
      </w:divBdr>
      <w:divsChild>
        <w:div w:id="1032338258">
          <w:marLeft w:val="0"/>
          <w:marRight w:val="0"/>
          <w:marTop w:val="0"/>
          <w:marBottom w:val="0"/>
          <w:divBdr>
            <w:top w:val="none" w:sz="0" w:space="0" w:color="auto"/>
            <w:left w:val="none" w:sz="0" w:space="0" w:color="auto"/>
            <w:bottom w:val="none" w:sz="0" w:space="0" w:color="auto"/>
            <w:right w:val="none" w:sz="0" w:space="0" w:color="auto"/>
          </w:divBdr>
          <w:divsChild>
            <w:div w:id="435290284">
              <w:marLeft w:val="0"/>
              <w:marRight w:val="0"/>
              <w:marTop w:val="0"/>
              <w:marBottom w:val="0"/>
              <w:divBdr>
                <w:top w:val="none" w:sz="0" w:space="0" w:color="auto"/>
                <w:left w:val="none" w:sz="0" w:space="0" w:color="auto"/>
                <w:bottom w:val="none" w:sz="0" w:space="0" w:color="auto"/>
                <w:right w:val="none" w:sz="0" w:space="0" w:color="auto"/>
              </w:divBdr>
            </w:div>
            <w:div w:id="55535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465957">
      <w:bodyDiv w:val="1"/>
      <w:marLeft w:val="0"/>
      <w:marRight w:val="0"/>
      <w:marTop w:val="0"/>
      <w:marBottom w:val="0"/>
      <w:divBdr>
        <w:top w:val="none" w:sz="0" w:space="0" w:color="auto"/>
        <w:left w:val="none" w:sz="0" w:space="0" w:color="auto"/>
        <w:bottom w:val="none" w:sz="0" w:space="0" w:color="auto"/>
        <w:right w:val="none" w:sz="0" w:space="0" w:color="auto"/>
      </w:divBdr>
    </w:div>
    <w:div w:id="1250507105">
      <w:bodyDiv w:val="1"/>
      <w:marLeft w:val="0"/>
      <w:marRight w:val="0"/>
      <w:marTop w:val="0"/>
      <w:marBottom w:val="0"/>
      <w:divBdr>
        <w:top w:val="none" w:sz="0" w:space="0" w:color="auto"/>
        <w:left w:val="none" w:sz="0" w:space="0" w:color="auto"/>
        <w:bottom w:val="none" w:sz="0" w:space="0" w:color="auto"/>
        <w:right w:val="none" w:sz="0" w:space="0" w:color="auto"/>
      </w:divBdr>
      <w:divsChild>
        <w:div w:id="42367543">
          <w:marLeft w:val="0"/>
          <w:marRight w:val="0"/>
          <w:marTop w:val="0"/>
          <w:marBottom w:val="0"/>
          <w:divBdr>
            <w:top w:val="none" w:sz="0" w:space="0" w:color="auto"/>
            <w:left w:val="none" w:sz="0" w:space="0" w:color="auto"/>
            <w:bottom w:val="none" w:sz="0" w:space="0" w:color="auto"/>
            <w:right w:val="none" w:sz="0" w:space="0" w:color="auto"/>
          </w:divBdr>
          <w:divsChild>
            <w:div w:id="1890727990">
              <w:marLeft w:val="0"/>
              <w:marRight w:val="0"/>
              <w:marTop w:val="0"/>
              <w:marBottom w:val="0"/>
              <w:divBdr>
                <w:top w:val="none" w:sz="0" w:space="0" w:color="auto"/>
                <w:left w:val="none" w:sz="0" w:space="0" w:color="auto"/>
                <w:bottom w:val="none" w:sz="0" w:space="0" w:color="auto"/>
                <w:right w:val="none" w:sz="0" w:space="0" w:color="auto"/>
              </w:divBdr>
              <w:divsChild>
                <w:div w:id="20447331">
                  <w:marLeft w:val="0"/>
                  <w:marRight w:val="0"/>
                  <w:marTop w:val="0"/>
                  <w:marBottom w:val="0"/>
                  <w:divBdr>
                    <w:top w:val="none" w:sz="0" w:space="0" w:color="auto"/>
                    <w:left w:val="none" w:sz="0" w:space="0" w:color="auto"/>
                    <w:bottom w:val="none" w:sz="0" w:space="0" w:color="auto"/>
                    <w:right w:val="none" w:sz="0" w:space="0" w:color="auto"/>
                  </w:divBdr>
                  <w:divsChild>
                    <w:div w:id="30050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7317">
          <w:marLeft w:val="0"/>
          <w:marRight w:val="0"/>
          <w:marTop w:val="0"/>
          <w:marBottom w:val="0"/>
          <w:divBdr>
            <w:top w:val="none" w:sz="0" w:space="0" w:color="auto"/>
            <w:left w:val="none" w:sz="0" w:space="0" w:color="auto"/>
            <w:bottom w:val="none" w:sz="0" w:space="0" w:color="auto"/>
            <w:right w:val="none" w:sz="0" w:space="0" w:color="auto"/>
          </w:divBdr>
        </w:div>
      </w:divsChild>
    </w:div>
    <w:div w:id="1325626179">
      <w:bodyDiv w:val="1"/>
      <w:marLeft w:val="0"/>
      <w:marRight w:val="0"/>
      <w:marTop w:val="0"/>
      <w:marBottom w:val="0"/>
      <w:divBdr>
        <w:top w:val="none" w:sz="0" w:space="0" w:color="auto"/>
        <w:left w:val="none" w:sz="0" w:space="0" w:color="auto"/>
        <w:bottom w:val="none" w:sz="0" w:space="0" w:color="auto"/>
        <w:right w:val="none" w:sz="0" w:space="0" w:color="auto"/>
      </w:divBdr>
    </w:div>
    <w:div w:id="1346982563">
      <w:bodyDiv w:val="1"/>
      <w:marLeft w:val="0"/>
      <w:marRight w:val="0"/>
      <w:marTop w:val="0"/>
      <w:marBottom w:val="0"/>
      <w:divBdr>
        <w:top w:val="none" w:sz="0" w:space="0" w:color="auto"/>
        <w:left w:val="none" w:sz="0" w:space="0" w:color="auto"/>
        <w:bottom w:val="none" w:sz="0" w:space="0" w:color="auto"/>
        <w:right w:val="none" w:sz="0" w:space="0" w:color="auto"/>
      </w:divBdr>
    </w:div>
    <w:div w:id="1357005204">
      <w:bodyDiv w:val="1"/>
      <w:marLeft w:val="0"/>
      <w:marRight w:val="0"/>
      <w:marTop w:val="0"/>
      <w:marBottom w:val="0"/>
      <w:divBdr>
        <w:top w:val="none" w:sz="0" w:space="0" w:color="auto"/>
        <w:left w:val="none" w:sz="0" w:space="0" w:color="auto"/>
        <w:bottom w:val="none" w:sz="0" w:space="0" w:color="auto"/>
        <w:right w:val="none" w:sz="0" w:space="0" w:color="auto"/>
      </w:divBdr>
      <w:divsChild>
        <w:div w:id="170879397">
          <w:marLeft w:val="0"/>
          <w:marRight w:val="0"/>
          <w:marTop w:val="0"/>
          <w:marBottom w:val="0"/>
          <w:divBdr>
            <w:top w:val="none" w:sz="0" w:space="0" w:color="auto"/>
            <w:left w:val="none" w:sz="0" w:space="0" w:color="auto"/>
            <w:bottom w:val="none" w:sz="0" w:space="0" w:color="auto"/>
            <w:right w:val="none" w:sz="0" w:space="0" w:color="auto"/>
          </w:divBdr>
        </w:div>
        <w:div w:id="45955356">
          <w:marLeft w:val="0"/>
          <w:marRight w:val="0"/>
          <w:marTop w:val="0"/>
          <w:marBottom w:val="0"/>
          <w:divBdr>
            <w:top w:val="none" w:sz="0" w:space="0" w:color="auto"/>
            <w:left w:val="none" w:sz="0" w:space="0" w:color="auto"/>
            <w:bottom w:val="none" w:sz="0" w:space="0" w:color="auto"/>
            <w:right w:val="none" w:sz="0" w:space="0" w:color="auto"/>
          </w:divBdr>
        </w:div>
        <w:div w:id="6106100">
          <w:marLeft w:val="0"/>
          <w:marRight w:val="0"/>
          <w:marTop w:val="0"/>
          <w:marBottom w:val="0"/>
          <w:divBdr>
            <w:top w:val="none" w:sz="0" w:space="0" w:color="auto"/>
            <w:left w:val="none" w:sz="0" w:space="0" w:color="auto"/>
            <w:bottom w:val="none" w:sz="0" w:space="0" w:color="auto"/>
            <w:right w:val="none" w:sz="0" w:space="0" w:color="auto"/>
          </w:divBdr>
        </w:div>
      </w:divsChild>
    </w:div>
    <w:div w:id="1386756446">
      <w:bodyDiv w:val="1"/>
      <w:marLeft w:val="0"/>
      <w:marRight w:val="0"/>
      <w:marTop w:val="0"/>
      <w:marBottom w:val="0"/>
      <w:divBdr>
        <w:top w:val="none" w:sz="0" w:space="0" w:color="auto"/>
        <w:left w:val="none" w:sz="0" w:space="0" w:color="auto"/>
        <w:bottom w:val="none" w:sz="0" w:space="0" w:color="auto"/>
        <w:right w:val="none" w:sz="0" w:space="0" w:color="auto"/>
      </w:divBdr>
    </w:div>
    <w:div w:id="1401828999">
      <w:bodyDiv w:val="1"/>
      <w:marLeft w:val="0"/>
      <w:marRight w:val="0"/>
      <w:marTop w:val="0"/>
      <w:marBottom w:val="0"/>
      <w:divBdr>
        <w:top w:val="none" w:sz="0" w:space="0" w:color="auto"/>
        <w:left w:val="none" w:sz="0" w:space="0" w:color="auto"/>
        <w:bottom w:val="none" w:sz="0" w:space="0" w:color="auto"/>
        <w:right w:val="none" w:sz="0" w:space="0" w:color="auto"/>
      </w:divBdr>
    </w:div>
    <w:div w:id="1413038934">
      <w:bodyDiv w:val="1"/>
      <w:marLeft w:val="0"/>
      <w:marRight w:val="0"/>
      <w:marTop w:val="0"/>
      <w:marBottom w:val="0"/>
      <w:divBdr>
        <w:top w:val="none" w:sz="0" w:space="0" w:color="auto"/>
        <w:left w:val="none" w:sz="0" w:space="0" w:color="auto"/>
        <w:bottom w:val="none" w:sz="0" w:space="0" w:color="auto"/>
        <w:right w:val="none" w:sz="0" w:space="0" w:color="auto"/>
      </w:divBdr>
    </w:div>
    <w:div w:id="1426803578">
      <w:bodyDiv w:val="1"/>
      <w:marLeft w:val="0"/>
      <w:marRight w:val="0"/>
      <w:marTop w:val="0"/>
      <w:marBottom w:val="0"/>
      <w:divBdr>
        <w:top w:val="none" w:sz="0" w:space="0" w:color="auto"/>
        <w:left w:val="none" w:sz="0" w:space="0" w:color="auto"/>
        <w:bottom w:val="none" w:sz="0" w:space="0" w:color="auto"/>
        <w:right w:val="none" w:sz="0" w:space="0" w:color="auto"/>
      </w:divBdr>
    </w:div>
    <w:div w:id="1431777607">
      <w:bodyDiv w:val="1"/>
      <w:marLeft w:val="0"/>
      <w:marRight w:val="0"/>
      <w:marTop w:val="0"/>
      <w:marBottom w:val="0"/>
      <w:divBdr>
        <w:top w:val="none" w:sz="0" w:space="0" w:color="auto"/>
        <w:left w:val="none" w:sz="0" w:space="0" w:color="auto"/>
        <w:bottom w:val="none" w:sz="0" w:space="0" w:color="auto"/>
        <w:right w:val="none" w:sz="0" w:space="0" w:color="auto"/>
      </w:divBdr>
    </w:div>
    <w:div w:id="1446191723">
      <w:bodyDiv w:val="1"/>
      <w:marLeft w:val="0"/>
      <w:marRight w:val="0"/>
      <w:marTop w:val="0"/>
      <w:marBottom w:val="0"/>
      <w:divBdr>
        <w:top w:val="none" w:sz="0" w:space="0" w:color="auto"/>
        <w:left w:val="none" w:sz="0" w:space="0" w:color="auto"/>
        <w:bottom w:val="none" w:sz="0" w:space="0" w:color="auto"/>
        <w:right w:val="none" w:sz="0" w:space="0" w:color="auto"/>
      </w:divBdr>
      <w:divsChild>
        <w:div w:id="822821625">
          <w:marLeft w:val="0"/>
          <w:marRight w:val="0"/>
          <w:marTop w:val="0"/>
          <w:marBottom w:val="0"/>
          <w:divBdr>
            <w:top w:val="none" w:sz="0" w:space="0" w:color="auto"/>
            <w:left w:val="none" w:sz="0" w:space="0" w:color="auto"/>
            <w:bottom w:val="none" w:sz="0" w:space="0" w:color="auto"/>
            <w:right w:val="none" w:sz="0" w:space="0" w:color="auto"/>
          </w:divBdr>
          <w:divsChild>
            <w:div w:id="83503608">
              <w:marLeft w:val="0"/>
              <w:marRight w:val="0"/>
              <w:marTop w:val="0"/>
              <w:marBottom w:val="0"/>
              <w:divBdr>
                <w:top w:val="none" w:sz="0" w:space="0" w:color="auto"/>
                <w:left w:val="none" w:sz="0" w:space="0" w:color="auto"/>
                <w:bottom w:val="none" w:sz="0" w:space="0" w:color="auto"/>
                <w:right w:val="none" w:sz="0" w:space="0" w:color="auto"/>
              </w:divBdr>
              <w:divsChild>
                <w:div w:id="1406027424">
                  <w:marLeft w:val="0"/>
                  <w:marRight w:val="0"/>
                  <w:marTop w:val="0"/>
                  <w:marBottom w:val="0"/>
                  <w:divBdr>
                    <w:top w:val="none" w:sz="0" w:space="0" w:color="auto"/>
                    <w:left w:val="none" w:sz="0" w:space="0" w:color="auto"/>
                    <w:bottom w:val="none" w:sz="0" w:space="0" w:color="auto"/>
                    <w:right w:val="none" w:sz="0" w:space="0" w:color="auto"/>
                  </w:divBdr>
                  <w:divsChild>
                    <w:div w:id="830098006">
                      <w:marLeft w:val="0"/>
                      <w:marRight w:val="0"/>
                      <w:marTop w:val="0"/>
                      <w:marBottom w:val="0"/>
                      <w:divBdr>
                        <w:top w:val="none" w:sz="0" w:space="0" w:color="auto"/>
                        <w:left w:val="none" w:sz="0" w:space="0" w:color="auto"/>
                        <w:bottom w:val="none" w:sz="0" w:space="0" w:color="auto"/>
                        <w:right w:val="none" w:sz="0" w:space="0" w:color="auto"/>
                      </w:divBdr>
                      <w:divsChild>
                        <w:div w:id="8646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487606">
          <w:marLeft w:val="0"/>
          <w:marRight w:val="0"/>
          <w:marTop w:val="0"/>
          <w:marBottom w:val="0"/>
          <w:divBdr>
            <w:top w:val="none" w:sz="0" w:space="0" w:color="auto"/>
            <w:left w:val="none" w:sz="0" w:space="0" w:color="auto"/>
            <w:bottom w:val="none" w:sz="0" w:space="0" w:color="auto"/>
            <w:right w:val="none" w:sz="0" w:space="0" w:color="auto"/>
          </w:divBdr>
          <w:divsChild>
            <w:div w:id="1594169211">
              <w:marLeft w:val="0"/>
              <w:marRight w:val="0"/>
              <w:marTop w:val="0"/>
              <w:marBottom w:val="0"/>
              <w:divBdr>
                <w:top w:val="none" w:sz="0" w:space="0" w:color="auto"/>
                <w:left w:val="none" w:sz="0" w:space="0" w:color="auto"/>
                <w:bottom w:val="none" w:sz="0" w:space="0" w:color="auto"/>
                <w:right w:val="none" w:sz="0" w:space="0" w:color="auto"/>
              </w:divBdr>
              <w:divsChild>
                <w:div w:id="123990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52636">
          <w:marLeft w:val="0"/>
          <w:marRight w:val="0"/>
          <w:marTop w:val="0"/>
          <w:marBottom w:val="0"/>
          <w:divBdr>
            <w:top w:val="none" w:sz="0" w:space="0" w:color="auto"/>
            <w:left w:val="none" w:sz="0" w:space="0" w:color="auto"/>
            <w:bottom w:val="none" w:sz="0" w:space="0" w:color="auto"/>
            <w:right w:val="none" w:sz="0" w:space="0" w:color="auto"/>
          </w:divBdr>
          <w:divsChild>
            <w:div w:id="356008850">
              <w:marLeft w:val="0"/>
              <w:marRight w:val="0"/>
              <w:marTop w:val="0"/>
              <w:marBottom w:val="0"/>
              <w:divBdr>
                <w:top w:val="none" w:sz="0" w:space="0" w:color="auto"/>
                <w:left w:val="none" w:sz="0" w:space="0" w:color="auto"/>
                <w:bottom w:val="none" w:sz="0" w:space="0" w:color="auto"/>
                <w:right w:val="none" w:sz="0" w:space="0" w:color="auto"/>
              </w:divBdr>
              <w:divsChild>
                <w:div w:id="132004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674793">
      <w:bodyDiv w:val="1"/>
      <w:marLeft w:val="0"/>
      <w:marRight w:val="0"/>
      <w:marTop w:val="0"/>
      <w:marBottom w:val="0"/>
      <w:divBdr>
        <w:top w:val="none" w:sz="0" w:space="0" w:color="auto"/>
        <w:left w:val="none" w:sz="0" w:space="0" w:color="auto"/>
        <w:bottom w:val="none" w:sz="0" w:space="0" w:color="auto"/>
        <w:right w:val="none" w:sz="0" w:space="0" w:color="auto"/>
      </w:divBdr>
    </w:div>
    <w:div w:id="1472015104">
      <w:bodyDiv w:val="1"/>
      <w:marLeft w:val="0"/>
      <w:marRight w:val="0"/>
      <w:marTop w:val="0"/>
      <w:marBottom w:val="0"/>
      <w:divBdr>
        <w:top w:val="none" w:sz="0" w:space="0" w:color="auto"/>
        <w:left w:val="none" w:sz="0" w:space="0" w:color="auto"/>
        <w:bottom w:val="none" w:sz="0" w:space="0" w:color="auto"/>
        <w:right w:val="none" w:sz="0" w:space="0" w:color="auto"/>
      </w:divBdr>
      <w:divsChild>
        <w:div w:id="1061057206">
          <w:marLeft w:val="0"/>
          <w:marRight w:val="0"/>
          <w:marTop w:val="0"/>
          <w:marBottom w:val="0"/>
          <w:divBdr>
            <w:top w:val="none" w:sz="0" w:space="0" w:color="auto"/>
            <w:left w:val="none" w:sz="0" w:space="0" w:color="auto"/>
            <w:bottom w:val="none" w:sz="0" w:space="0" w:color="auto"/>
            <w:right w:val="none" w:sz="0" w:space="0" w:color="auto"/>
          </w:divBdr>
        </w:div>
        <w:div w:id="1832716511">
          <w:marLeft w:val="0"/>
          <w:marRight w:val="0"/>
          <w:marTop w:val="0"/>
          <w:marBottom w:val="0"/>
          <w:divBdr>
            <w:top w:val="none" w:sz="0" w:space="0" w:color="auto"/>
            <w:left w:val="none" w:sz="0" w:space="0" w:color="auto"/>
            <w:bottom w:val="none" w:sz="0" w:space="0" w:color="auto"/>
            <w:right w:val="none" w:sz="0" w:space="0" w:color="auto"/>
          </w:divBdr>
        </w:div>
      </w:divsChild>
    </w:div>
    <w:div w:id="1509828238">
      <w:bodyDiv w:val="1"/>
      <w:marLeft w:val="0"/>
      <w:marRight w:val="0"/>
      <w:marTop w:val="0"/>
      <w:marBottom w:val="0"/>
      <w:divBdr>
        <w:top w:val="none" w:sz="0" w:space="0" w:color="auto"/>
        <w:left w:val="none" w:sz="0" w:space="0" w:color="auto"/>
        <w:bottom w:val="none" w:sz="0" w:space="0" w:color="auto"/>
        <w:right w:val="none" w:sz="0" w:space="0" w:color="auto"/>
      </w:divBdr>
    </w:div>
    <w:div w:id="1524855950">
      <w:bodyDiv w:val="1"/>
      <w:marLeft w:val="0"/>
      <w:marRight w:val="0"/>
      <w:marTop w:val="0"/>
      <w:marBottom w:val="0"/>
      <w:divBdr>
        <w:top w:val="none" w:sz="0" w:space="0" w:color="auto"/>
        <w:left w:val="none" w:sz="0" w:space="0" w:color="auto"/>
        <w:bottom w:val="none" w:sz="0" w:space="0" w:color="auto"/>
        <w:right w:val="none" w:sz="0" w:space="0" w:color="auto"/>
      </w:divBdr>
    </w:div>
    <w:div w:id="1533376755">
      <w:bodyDiv w:val="1"/>
      <w:marLeft w:val="0"/>
      <w:marRight w:val="0"/>
      <w:marTop w:val="0"/>
      <w:marBottom w:val="0"/>
      <w:divBdr>
        <w:top w:val="none" w:sz="0" w:space="0" w:color="auto"/>
        <w:left w:val="none" w:sz="0" w:space="0" w:color="auto"/>
        <w:bottom w:val="none" w:sz="0" w:space="0" w:color="auto"/>
        <w:right w:val="none" w:sz="0" w:space="0" w:color="auto"/>
      </w:divBdr>
      <w:divsChild>
        <w:div w:id="1912498269">
          <w:marLeft w:val="0"/>
          <w:marRight w:val="0"/>
          <w:marTop w:val="0"/>
          <w:marBottom w:val="0"/>
          <w:divBdr>
            <w:top w:val="none" w:sz="0" w:space="0" w:color="auto"/>
            <w:left w:val="none" w:sz="0" w:space="0" w:color="auto"/>
            <w:bottom w:val="none" w:sz="0" w:space="0" w:color="auto"/>
            <w:right w:val="none" w:sz="0" w:space="0" w:color="auto"/>
          </w:divBdr>
        </w:div>
      </w:divsChild>
    </w:div>
    <w:div w:id="1571773083">
      <w:bodyDiv w:val="1"/>
      <w:marLeft w:val="0"/>
      <w:marRight w:val="0"/>
      <w:marTop w:val="0"/>
      <w:marBottom w:val="0"/>
      <w:divBdr>
        <w:top w:val="none" w:sz="0" w:space="0" w:color="auto"/>
        <w:left w:val="none" w:sz="0" w:space="0" w:color="auto"/>
        <w:bottom w:val="none" w:sz="0" w:space="0" w:color="auto"/>
        <w:right w:val="none" w:sz="0" w:space="0" w:color="auto"/>
      </w:divBdr>
      <w:divsChild>
        <w:div w:id="656615532">
          <w:marLeft w:val="0"/>
          <w:marRight w:val="0"/>
          <w:marTop w:val="0"/>
          <w:marBottom w:val="0"/>
          <w:divBdr>
            <w:top w:val="none" w:sz="0" w:space="0" w:color="auto"/>
            <w:left w:val="none" w:sz="0" w:space="0" w:color="auto"/>
            <w:bottom w:val="none" w:sz="0" w:space="0" w:color="auto"/>
            <w:right w:val="none" w:sz="0" w:space="0" w:color="auto"/>
          </w:divBdr>
        </w:div>
      </w:divsChild>
    </w:div>
    <w:div w:id="1573542365">
      <w:bodyDiv w:val="1"/>
      <w:marLeft w:val="0"/>
      <w:marRight w:val="0"/>
      <w:marTop w:val="0"/>
      <w:marBottom w:val="0"/>
      <w:divBdr>
        <w:top w:val="none" w:sz="0" w:space="0" w:color="auto"/>
        <w:left w:val="none" w:sz="0" w:space="0" w:color="auto"/>
        <w:bottom w:val="none" w:sz="0" w:space="0" w:color="auto"/>
        <w:right w:val="none" w:sz="0" w:space="0" w:color="auto"/>
      </w:divBdr>
    </w:div>
    <w:div w:id="1587348620">
      <w:bodyDiv w:val="1"/>
      <w:marLeft w:val="0"/>
      <w:marRight w:val="0"/>
      <w:marTop w:val="0"/>
      <w:marBottom w:val="0"/>
      <w:divBdr>
        <w:top w:val="none" w:sz="0" w:space="0" w:color="auto"/>
        <w:left w:val="none" w:sz="0" w:space="0" w:color="auto"/>
        <w:bottom w:val="none" w:sz="0" w:space="0" w:color="auto"/>
        <w:right w:val="none" w:sz="0" w:space="0" w:color="auto"/>
      </w:divBdr>
    </w:div>
    <w:div w:id="1597057595">
      <w:bodyDiv w:val="1"/>
      <w:marLeft w:val="0"/>
      <w:marRight w:val="0"/>
      <w:marTop w:val="0"/>
      <w:marBottom w:val="0"/>
      <w:divBdr>
        <w:top w:val="none" w:sz="0" w:space="0" w:color="auto"/>
        <w:left w:val="none" w:sz="0" w:space="0" w:color="auto"/>
        <w:bottom w:val="none" w:sz="0" w:space="0" w:color="auto"/>
        <w:right w:val="none" w:sz="0" w:space="0" w:color="auto"/>
      </w:divBdr>
    </w:div>
    <w:div w:id="1600867314">
      <w:bodyDiv w:val="1"/>
      <w:marLeft w:val="0"/>
      <w:marRight w:val="0"/>
      <w:marTop w:val="0"/>
      <w:marBottom w:val="0"/>
      <w:divBdr>
        <w:top w:val="none" w:sz="0" w:space="0" w:color="auto"/>
        <w:left w:val="none" w:sz="0" w:space="0" w:color="auto"/>
        <w:bottom w:val="none" w:sz="0" w:space="0" w:color="auto"/>
        <w:right w:val="none" w:sz="0" w:space="0" w:color="auto"/>
      </w:divBdr>
    </w:div>
    <w:div w:id="1623921997">
      <w:bodyDiv w:val="1"/>
      <w:marLeft w:val="0"/>
      <w:marRight w:val="0"/>
      <w:marTop w:val="0"/>
      <w:marBottom w:val="0"/>
      <w:divBdr>
        <w:top w:val="none" w:sz="0" w:space="0" w:color="auto"/>
        <w:left w:val="none" w:sz="0" w:space="0" w:color="auto"/>
        <w:bottom w:val="none" w:sz="0" w:space="0" w:color="auto"/>
        <w:right w:val="none" w:sz="0" w:space="0" w:color="auto"/>
      </w:divBdr>
      <w:divsChild>
        <w:div w:id="88085668">
          <w:marLeft w:val="0"/>
          <w:marRight w:val="0"/>
          <w:marTop w:val="0"/>
          <w:marBottom w:val="0"/>
          <w:divBdr>
            <w:top w:val="none" w:sz="0" w:space="0" w:color="auto"/>
            <w:left w:val="none" w:sz="0" w:space="0" w:color="auto"/>
            <w:bottom w:val="none" w:sz="0" w:space="0" w:color="auto"/>
            <w:right w:val="none" w:sz="0" w:space="0" w:color="auto"/>
          </w:divBdr>
        </w:div>
        <w:div w:id="1637031977">
          <w:marLeft w:val="0"/>
          <w:marRight w:val="0"/>
          <w:marTop w:val="0"/>
          <w:marBottom w:val="0"/>
          <w:divBdr>
            <w:top w:val="none" w:sz="0" w:space="0" w:color="auto"/>
            <w:left w:val="none" w:sz="0" w:space="0" w:color="auto"/>
            <w:bottom w:val="none" w:sz="0" w:space="0" w:color="auto"/>
            <w:right w:val="none" w:sz="0" w:space="0" w:color="auto"/>
          </w:divBdr>
        </w:div>
      </w:divsChild>
    </w:div>
    <w:div w:id="1628513609">
      <w:bodyDiv w:val="1"/>
      <w:marLeft w:val="0"/>
      <w:marRight w:val="0"/>
      <w:marTop w:val="0"/>
      <w:marBottom w:val="0"/>
      <w:divBdr>
        <w:top w:val="none" w:sz="0" w:space="0" w:color="auto"/>
        <w:left w:val="none" w:sz="0" w:space="0" w:color="auto"/>
        <w:bottom w:val="none" w:sz="0" w:space="0" w:color="auto"/>
        <w:right w:val="none" w:sz="0" w:space="0" w:color="auto"/>
      </w:divBdr>
    </w:div>
    <w:div w:id="1637249846">
      <w:bodyDiv w:val="1"/>
      <w:marLeft w:val="0"/>
      <w:marRight w:val="0"/>
      <w:marTop w:val="0"/>
      <w:marBottom w:val="0"/>
      <w:divBdr>
        <w:top w:val="none" w:sz="0" w:space="0" w:color="auto"/>
        <w:left w:val="none" w:sz="0" w:space="0" w:color="auto"/>
        <w:bottom w:val="none" w:sz="0" w:space="0" w:color="auto"/>
        <w:right w:val="none" w:sz="0" w:space="0" w:color="auto"/>
      </w:divBdr>
    </w:div>
    <w:div w:id="1663577819">
      <w:bodyDiv w:val="1"/>
      <w:marLeft w:val="0"/>
      <w:marRight w:val="0"/>
      <w:marTop w:val="0"/>
      <w:marBottom w:val="0"/>
      <w:divBdr>
        <w:top w:val="none" w:sz="0" w:space="0" w:color="auto"/>
        <w:left w:val="none" w:sz="0" w:space="0" w:color="auto"/>
        <w:bottom w:val="none" w:sz="0" w:space="0" w:color="auto"/>
        <w:right w:val="none" w:sz="0" w:space="0" w:color="auto"/>
      </w:divBdr>
    </w:div>
    <w:div w:id="1674455474">
      <w:bodyDiv w:val="1"/>
      <w:marLeft w:val="0"/>
      <w:marRight w:val="0"/>
      <w:marTop w:val="0"/>
      <w:marBottom w:val="0"/>
      <w:divBdr>
        <w:top w:val="none" w:sz="0" w:space="0" w:color="auto"/>
        <w:left w:val="none" w:sz="0" w:space="0" w:color="auto"/>
        <w:bottom w:val="none" w:sz="0" w:space="0" w:color="auto"/>
        <w:right w:val="none" w:sz="0" w:space="0" w:color="auto"/>
      </w:divBdr>
    </w:div>
    <w:div w:id="1711685093">
      <w:bodyDiv w:val="1"/>
      <w:marLeft w:val="0"/>
      <w:marRight w:val="0"/>
      <w:marTop w:val="0"/>
      <w:marBottom w:val="0"/>
      <w:divBdr>
        <w:top w:val="none" w:sz="0" w:space="0" w:color="auto"/>
        <w:left w:val="none" w:sz="0" w:space="0" w:color="auto"/>
        <w:bottom w:val="none" w:sz="0" w:space="0" w:color="auto"/>
        <w:right w:val="none" w:sz="0" w:space="0" w:color="auto"/>
      </w:divBdr>
    </w:div>
    <w:div w:id="1744911610">
      <w:bodyDiv w:val="1"/>
      <w:marLeft w:val="0"/>
      <w:marRight w:val="0"/>
      <w:marTop w:val="0"/>
      <w:marBottom w:val="0"/>
      <w:divBdr>
        <w:top w:val="none" w:sz="0" w:space="0" w:color="auto"/>
        <w:left w:val="none" w:sz="0" w:space="0" w:color="auto"/>
        <w:bottom w:val="none" w:sz="0" w:space="0" w:color="auto"/>
        <w:right w:val="none" w:sz="0" w:space="0" w:color="auto"/>
      </w:divBdr>
    </w:div>
    <w:div w:id="1748965059">
      <w:bodyDiv w:val="1"/>
      <w:marLeft w:val="0"/>
      <w:marRight w:val="0"/>
      <w:marTop w:val="0"/>
      <w:marBottom w:val="0"/>
      <w:divBdr>
        <w:top w:val="none" w:sz="0" w:space="0" w:color="auto"/>
        <w:left w:val="none" w:sz="0" w:space="0" w:color="auto"/>
        <w:bottom w:val="none" w:sz="0" w:space="0" w:color="auto"/>
        <w:right w:val="none" w:sz="0" w:space="0" w:color="auto"/>
      </w:divBdr>
    </w:div>
    <w:div w:id="1754859564">
      <w:bodyDiv w:val="1"/>
      <w:marLeft w:val="0"/>
      <w:marRight w:val="0"/>
      <w:marTop w:val="0"/>
      <w:marBottom w:val="0"/>
      <w:divBdr>
        <w:top w:val="none" w:sz="0" w:space="0" w:color="auto"/>
        <w:left w:val="none" w:sz="0" w:space="0" w:color="auto"/>
        <w:bottom w:val="none" w:sz="0" w:space="0" w:color="auto"/>
        <w:right w:val="none" w:sz="0" w:space="0" w:color="auto"/>
      </w:divBdr>
    </w:div>
    <w:div w:id="1772700996">
      <w:bodyDiv w:val="1"/>
      <w:marLeft w:val="0"/>
      <w:marRight w:val="0"/>
      <w:marTop w:val="0"/>
      <w:marBottom w:val="0"/>
      <w:divBdr>
        <w:top w:val="none" w:sz="0" w:space="0" w:color="auto"/>
        <w:left w:val="none" w:sz="0" w:space="0" w:color="auto"/>
        <w:bottom w:val="none" w:sz="0" w:space="0" w:color="auto"/>
        <w:right w:val="none" w:sz="0" w:space="0" w:color="auto"/>
      </w:divBdr>
    </w:div>
    <w:div w:id="1792285188">
      <w:bodyDiv w:val="1"/>
      <w:marLeft w:val="0"/>
      <w:marRight w:val="0"/>
      <w:marTop w:val="0"/>
      <w:marBottom w:val="0"/>
      <w:divBdr>
        <w:top w:val="none" w:sz="0" w:space="0" w:color="auto"/>
        <w:left w:val="none" w:sz="0" w:space="0" w:color="auto"/>
        <w:bottom w:val="none" w:sz="0" w:space="0" w:color="auto"/>
        <w:right w:val="none" w:sz="0" w:space="0" w:color="auto"/>
      </w:divBdr>
      <w:divsChild>
        <w:div w:id="1460803275">
          <w:marLeft w:val="0"/>
          <w:marRight w:val="0"/>
          <w:marTop w:val="0"/>
          <w:marBottom w:val="0"/>
          <w:divBdr>
            <w:top w:val="none" w:sz="0" w:space="0" w:color="auto"/>
            <w:left w:val="none" w:sz="0" w:space="0" w:color="auto"/>
            <w:bottom w:val="none" w:sz="0" w:space="0" w:color="auto"/>
            <w:right w:val="none" w:sz="0" w:space="0" w:color="auto"/>
          </w:divBdr>
        </w:div>
      </w:divsChild>
    </w:div>
    <w:div w:id="1811635697">
      <w:bodyDiv w:val="1"/>
      <w:marLeft w:val="0"/>
      <w:marRight w:val="0"/>
      <w:marTop w:val="0"/>
      <w:marBottom w:val="0"/>
      <w:divBdr>
        <w:top w:val="none" w:sz="0" w:space="0" w:color="auto"/>
        <w:left w:val="none" w:sz="0" w:space="0" w:color="auto"/>
        <w:bottom w:val="none" w:sz="0" w:space="0" w:color="auto"/>
        <w:right w:val="none" w:sz="0" w:space="0" w:color="auto"/>
      </w:divBdr>
    </w:div>
    <w:div w:id="1825855299">
      <w:bodyDiv w:val="1"/>
      <w:marLeft w:val="0"/>
      <w:marRight w:val="0"/>
      <w:marTop w:val="0"/>
      <w:marBottom w:val="0"/>
      <w:divBdr>
        <w:top w:val="none" w:sz="0" w:space="0" w:color="auto"/>
        <w:left w:val="none" w:sz="0" w:space="0" w:color="auto"/>
        <w:bottom w:val="none" w:sz="0" w:space="0" w:color="auto"/>
        <w:right w:val="none" w:sz="0" w:space="0" w:color="auto"/>
      </w:divBdr>
    </w:div>
    <w:div w:id="1841849190">
      <w:bodyDiv w:val="1"/>
      <w:marLeft w:val="0"/>
      <w:marRight w:val="0"/>
      <w:marTop w:val="0"/>
      <w:marBottom w:val="0"/>
      <w:divBdr>
        <w:top w:val="none" w:sz="0" w:space="0" w:color="auto"/>
        <w:left w:val="none" w:sz="0" w:space="0" w:color="auto"/>
        <w:bottom w:val="none" w:sz="0" w:space="0" w:color="auto"/>
        <w:right w:val="none" w:sz="0" w:space="0" w:color="auto"/>
      </w:divBdr>
    </w:div>
    <w:div w:id="1853838447">
      <w:bodyDiv w:val="1"/>
      <w:marLeft w:val="0"/>
      <w:marRight w:val="0"/>
      <w:marTop w:val="0"/>
      <w:marBottom w:val="0"/>
      <w:divBdr>
        <w:top w:val="none" w:sz="0" w:space="0" w:color="auto"/>
        <w:left w:val="none" w:sz="0" w:space="0" w:color="auto"/>
        <w:bottom w:val="none" w:sz="0" w:space="0" w:color="auto"/>
        <w:right w:val="none" w:sz="0" w:space="0" w:color="auto"/>
      </w:divBdr>
    </w:div>
    <w:div w:id="1861429670">
      <w:bodyDiv w:val="1"/>
      <w:marLeft w:val="0"/>
      <w:marRight w:val="0"/>
      <w:marTop w:val="0"/>
      <w:marBottom w:val="0"/>
      <w:divBdr>
        <w:top w:val="none" w:sz="0" w:space="0" w:color="auto"/>
        <w:left w:val="none" w:sz="0" w:space="0" w:color="auto"/>
        <w:bottom w:val="none" w:sz="0" w:space="0" w:color="auto"/>
        <w:right w:val="none" w:sz="0" w:space="0" w:color="auto"/>
      </w:divBdr>
    </w:div>
    <w:div w:id="1882743263">
      <w:bodyDiv w:val="1"/>
      <w:marLeft w:val="0"/>
      <w:marRight w:val="0"/>
      <w:marTop w:val="0"/>
      <w:marBottom w:val="0"/>
      <w:divBdr>
        <w:top w:val="none" w:sz="0" w:space="0" w:color="auto"/>
        <w:left w:val="none" w:sz="0" w:space="0" w:color="auto"/>
        <w:bottom w:val="none" w:sz="0" w:space="0" w:color="auto"/>
        <w:right w:val="none" w:sz="0" w:space="0" w:color="auto"/>
      </w:divBdr>
    </w:div>
    <w:div w:id="1891065817">
      <w:bodyDiv w:val="1"/>
      <w:marLeft w:val="0"/>
      <w:marRight w:val="0"/>
      <w:marTop w:val="0"/>
      <w:marBottom w:val="0"/>
      <w:divBdr>
        <w:top w:val="none" w:sz="0" w:space="0" w:color="auto"/>
        <w:left w:val="none" w:sz="0" w:space="0" w:color="auto"/>
        <w:bottom w:val="none" w:sz="0" w:space="0" w:color="auto"/>
        <w:right w:val="none" w:sz="0" w:space="0" w:color="auto"/>
      </w:divBdr>
      <w:divsChild>
        <w:div w:id="827208352">
          <w:marLeft w:val="0"/>
          <w:marRight w:val="0"/>
          <w:marTop w:val="0"/>
          <w:marBottom w:val="0"/>
          <w:divBdr>
            <w:top w:val="none" w:sz="0" w:space="0" w:color="auto"/>
            <w:left w:val="none" w:sz="0" w:space="0" w:color="auto"/>
            <w:bottom w:val="none" w:sz="0" w:space="0" w:color="auto"/>
            <w:right w:val="none" w:sz="0" w:space="0" w:color="auto"/>
          </w:divBdr>
        </w:div>
        <w:div w:id="1058171248">
          <w:marLeft w:val="0"/>
          <w:marRight w:val="0"/>
          <w:marTop w:val="0"/>
          <w:marBottom w:val="0"/>
          <w:divBdr>
            <w:top w:val="none" w:sz="0" w:space="0" w:color="auto"/>
            <w:left w:val="none" w:sz="0" w:space="0" w:color="auto"/>
            <w:bottom w:val="none" w:sz="0" w:space="0" w:color="auto"/>
            <w:right w:val="none" w:sz="0" w:space="0" w:color="auto"/>
          </w:divBdr>
        </w:div>
        <w:div w:id="247665264">
          <w:marLeft w:val="0"/>
          <w:marRight w:val="0"/>
          <w:marTop w:val="0"/>
          <w:marBottom w:val="0"/>
          <w:divBdr>
            <w:top w:val="none" w:sz="0" w:space="0" w:color="auto"/>
            <w:left w:val="none" w:sz="0" w:space="0" w:color="auto"/>
            <w:bottom w:val="none" w:sz="0" w:space="0" w:color="auto"/>
            <w:right w:val="none" w:sz="0" w:space="0" w:color="auto"/>
          </w:divBdr>
        </w:div>
        <w:div w:id="1553928585">
          <w:marLeft w:val="0"/>
          <w:marRight w:val="0"/>
          <w:marTop w:val="0"/>
          <w:marBottom w:val="0"/>
          <w:divBdr>
            <w:top w:val="none" w:sz="0" w:space="0" w:color="auto"/>
            <w:left w:val="none" w:sz="0" w:space="0" w:color="auto"/>
            <w:bottom w:val="none" w:sz="0" w:space="0" w:color="auto"/>
            <w:right w:val="none" w:sz="0" w:space="0" w:color="auto"/>
          </w:divBdr>
        </w:div>
        <w:div w:id="993141496">
          <w:marLeft w:val="0"/>
          <w:marRight w:val="0"/>
          <w:marTop w:val="0"/>
          <w:marBottom w:val="0"/>
          <w:divBdr>
            <w:top w:val="none" w:sz="0" w:space="0" w:color="auto"/>
            <w:left w:val="none" w:sz="0" w:space="0" w:color="auto"/>
            <w:bottom w:val="none" w:sz="0" w:space="0" w:color="auto"/>
            <w:right w:val="none" w:sz="0" w:space="0" w:color="auto"/>
          </w:divBdr>
        </w:div>
        <w:div w:id="145708494">
          <w:marLeft w:val="0"/>
          <w:marRight w:val="0"/>
          <w:marTop w:val="0"/>
          <w:marBottom w:val="0"/>
          <w:divBdr>
            <w:top w:val="none" w:sz="0" w:space="0" w:color="auto"/>
            <w:left w:val="none" w:sz="0" w:space="0" w:color="auto"/>
            <w:bottom w:val="none" w:sz="0" w:space="0" w:color="auto"/>
            <w:right w:val="none" w:sz="0" w:space="0" w:color="auto"/>
          </w:divBdr>
        </w:div>
        <w:div w:id="1816334093">
          <w:marLeft w:val="0"/>
          <w:marRight w:val="0"/>
          <w:marTop w:val="0"/>
          <w:marBottom w:val="0"/>
          <w:divBdr>
            <w:top w:val="none" w:sz="0" w:space="0" w:color="auto"/>
            <w:left w:val="none" w:sz="0" w:space="0" w:color="auto"/>
            <w:bottom w:val="none" w:sz="0" w:space="0" w:color="auto"/>
            <w:right w:val="none" w:sz="0" w:space="0" w:color="auto"/>
          </w:divBdr>
        </w:div>
      </w:divsChild>
    </w:div>
    <w:div w:id="1896626321">
      <w:bodyDiv w:val="1"/>
      <w:marLeft w:val="0"/>
      <w:marRight w:val="0"/>
      <w:marTop w:val="0"/>
      <w:marBottom w:val="0"/>
      <w:divBdr>
        <w:top w:val="none" w:sz="0" w:space="0" w:color="auto"/>
        <w:left w:val="none" w:sz="0" w:space="0" w:color="auto"/>
        <w:bottom w:val="none" w:sz="0" w:space="0" w:color="auto"/>
        <w:right w:val="none" w:sz="0" w:space="0" w:color="auto"/>
      </w:divBdr>
    </w:div>
    <w:div w:id="1912276486">
      <w:bodyDiv w:val="1"/>
      <w:marLeft w:val="0"/>
      <w:marRight w:val="0"/>
      <w:marTop w:val="0"/>
      <w:marBottom w:val="0"/>
      <w:divBdr>
        <w:top w:val="none" w:sz="0" w:space="0" w:color="auto"/>
        <w:left w:val="none" w:sz="0" w:space="0" w:color="auto"/>
        <w:bottom w:val="none" w:sz="0" w:space="0" w:color="auto"/>
        <w:right w:val="none" w:sz="0" w:space="0" w:color="auto"/>
      </w:divBdr>
      <w:divsChild>
        <w:div w:id="1766882044">
          <w:marLeft w:val="0"/>
          <w:marRight w:val="0"/>
          <w:marTop w:val="0"/>
          <w:marBottom w:val="0"/>
          <w:divBdr>
            <w:top w:val="none" w:sz="0" w:space="0" w:color="auto"/>
            <w:left w:val="none" w:sz="0" w:space="0" w:color="auto"/>
            <w:bottom w:val="none" w:sz="0" w:space="0" w:color="auto"/>
            <w:right w:val="none" w:sz="0" w:space="0" w:color="auto"/>
          </w:divBdr>
        </w:div>
        <w:div w:id="1327631057">
          <w:marLeft w:val="0"/>
          <w:marRight w:val="0"/>
          <w:marTop w:val="0"/>
          <w:marBottom w:val="0"/>
          <w:divBdr>
            <w:top w:val="none" w:sz="0" w:space="0" w:color="auto"/>
            <w:left w:val="none" w:sz="0" w:space="0" w:color="auto"/>
            <w:bottom w:val="none" w:sz="0" w:space="0" w:color="auto"/>
            <w:right w:val="none" w:sz="0" w:space="0" w:color="auto"/>
          </w:divBdr>
        </w:div>
      </w:divsChild>
    </w:div>
    <w:div w:id="1914267676">
      <w:bodyDiv w:val="1"/>
      <w:marLeft w:val="0"/>
      <w:marRight w:val="0"/>
      <w:marTop w:val="0"/>
      <w:marBottom w:val="0"/>
      <w:divBdr>
        <w:top w:val="none" w:sz="0" w:space="0" w:color="auto"/>
        <w:left w:val="none" w:sz="0" w:space="0" w:color="auto"/>
        <w:bottom w:val="none" w:sz="0" w:space="0" w:color="auto"/>
        <w:right w:val="none" w:sz="0" w:space="0" w:color="auto"/>
      </w:divBdr>
      <w:divsChild>
        <w:div w:id="1461656107">
          <w:marLeft w:val="0"/>
          <w:marRight w:val="0"/>
          <w:marTop w:val="0"/>
          <w:marBottom w:val="0"/>
          <w:divBdr>
            <w:top w:val="none" w:sz="0" w:space="0" w:color="auto"/>
            <w:left w:val="none" w:sz="0" w:space="0" w:color="auto"/>
            <w:bottom w:val="none" w:sz="0" w:space="0" w:color="auto"/>
            <w:right w:val="none" w:sz="0" w:space="0" w:color="auto"/>
          </w:divBdr>
        </w:div>
      </w:divsChild>
    </w:div>
    <w:div w:id="1976332957">
      <w:bodyDiv w:val="1"/>
      <w:marLeft w:val="0"/>
      <w:marRight w:val="0"/>
      <w:marTop w:val="0"/>
      <w:marBottom w:val="0"/>
      <w:divBdr>
        <w:top w:val="none" w:sz="0" w:space="0" w:color="auto"/>
        <w:left w:val="none" w:sz="0" w:space="0" w:color="auto"/>
        <w:bottom w:val="none" w:sz="0" w:space="0" w:color="auto"/>
        <w:right w:val="none" w:sz="0" w:space="0" w:color="auto"/>
      </w:divBdr>
      <w:divsChild>
        <w:div w:id="1127700436">
          <w:marLeft w:val="0"/>
          <w:marRight w:val="0"/>
          <w:marTop w:val="0"/>
          <w:marBottom w:val="0"/>
          <w:divBdr>
            <w:top w:val="none" w:sz="0" w:space="0" w:color="auto"/>
            <w:left w:val="none" w:sz="0" w:space="0" w:color="auto"/>
            <w:bottom w:val="none" w:sz="0" w:space="0" w:color="auto"/>
            <w:right w:val="none" w:sz="0" w:space="0" w:color="auto"/>
          </w:divBdr>
        </w:div>
      </w:divsChild>
    </w:div>
    <w:div w:id="1990013051">
      <w:bodyDiv w:val="1"/>
      <w:marLeft w:val="0"/>
      <w:marRight w:val="0"/>
      <w:marTop w:val="0"/>
      <w:marBottom w:val="0"/>
      <w:divBdr>
        <w:top w:val="none" w:sz="0" w:space="0" w:color="auto"/>
        <w:left w:val="none" w:sz="0" w:space="0" w:color="auto"/>
        <w:bottom w:val="none" w:sz="0" w:space="0" w:color="auto"/>
        <w:right w:val="none" w:sz="0" w:space="0" w:color="auto"/>
      </w:divBdr>
    </w:div>
    <w:div w:id="1994792880">
      <w:bodyDiv w:val="1"/>
      <w:marLeft w:val="0"/>
      <w:marRight w:val="0"/>
      <w:marTop w:val="0"/>
      <w:marBottom w:val="0"/>
      <w:divBdr>
        <w:top w:val="none" w:sz="0" w:space="0" w:color="auto"/>
        <w:left w:val="none" w:sz="0" w:space="0" w:color="auto"/>
        <w:bottom w:val="none" w:sz="0" w:space="0" w:color="auto"/>
        <w:right w:val="none" w:sz="0" w:space="0" w:color="auto"/>
      </w:divBdr>
    </w:div>
    <w:div w:id="1997538745">
      <w:bodyDiv w:val="1"/>
      <w:marLeft w:val="0"/>
      <w:marRight w:val="0"/>
      <w:marTop w:val="0"/>
      <w:marBottom w:val="0"/>
      <w:divBdr>
        <w:top w:val="none" w:sz="0" w:space="0" w:color="auto"/>
        <w:left w:val="none" w:sz="0" w:space="0" w:color="auto"/>
        <w:bottom w:val="none" w:sz="0" w:space="0" w:color="auto"/>
        <w:right w:val="none" w:sz="0" w:space="0" w:color="auto"/>
      </w:divBdr>
    </w:div>
    <w:div w:id="2010793071">
      <w:bodyDiv w:val="1"/>
      <w:marLeft w:val="0"/>
      <w:marRight w:val="0"/>
      <w:marTop w:val="0"/>
      <w:marBottom w:val="0"/>
      <w:divBdr>
        <w:top w:val="none" w:sz="0" w:space="0" w:color="auto"/>
        <w:left w:val="none" w:sz="0" w:space="0" w:color="auto"/>
        <w:bottom w:val="none" w:sz="0" w:space="0" w:color="auto"/>
        <w:right w:val="none" w:sz="0" w:space="0" w:color="auto"/>
      </w:divBdr>
    </w:div>
    <w:div w:id="2032098400">
      <w:bodyDiv w:val="1"/>
      <w:marLeft w:val="0"/>
      <w:marRight w:val="0"/>
      <w:marTop w:val="0"/>
      <w:marBottom w:val="0"/>
      <w:divBdr>
        <w:top w:val="none" w:sz="0" w:space="0" w:color="auto"/>
        <w:left w:val="none" w:sz="0" w:space="0" w:color="auto"/>
        <w:bottom w:val="none" w:sz="0" w:space="0" w:color="auto"/>
        <w:right w:val="none" w:sz="0" w:space="0" w:color="auto"/>
      </w:divBdr>
    </w:div>
    <w:div w:id="2040815424">
      <w:bodyDiv w:val="1"/>
      <w:marLeft w:val="0"/>
      <w:marRight w:val="0"/>
      <w:marTop w:val="0"/>
      <w:marBottom w:val="0"/>
      <w:divBdr>
        <w:top w:val="none" w:sz="0" w:space="0" w:color="auto"/>
        <w:left w:val="none" w:sz="0" w:space="0" w:color="auto"/>
        <w:bottom w:val="none" w:sz="0" w:space="0" w:color="auto"/>
        <w:right w:val="none" w:sz="0" w:space="0" w:color="auto"/>
      </w:divBdr>
    </w:div>
    <w:div w:id="2058625722">
      <w:bodyDiv w:val="1"/>
      <w:marLeft w:val="0"/>
      <w:marRight w:val="0"/>
      <w:marTop w:val="0"/>
      <w:marBottom w:val="0"/>
      <w:divBdr>
        <w:top w:val="none" w:sz="0" w:space="0" w:color="auto"/>
        <w:left w:val="none" w:sz="0" w:space="0" w:color="auto"/>
        <w:bottom w:val="none" w:sz="0" w:space="0" w:color="auto"/>
        <w:right w:val="none" w:sz="0" w:space="0" w:color="auto"/>
      </w:divBdr>
    </w:div>
    <w:div w:id="2120836258">
      <w:bodyDiv w:val="1"/>
      <w:marLeft w:val="0"/>
      <w:marRight w:val="0"/>
      <w:marTop w:val="0"/>
      <w:marBottom w:val="0"/>
      <w:divBdr>
        <w:top w:val="none" w:sz="0" w:space="0" w:color="auto"/>
        <w:left w:val="none" w:sz="0" w:space="0" w:color="auto"/>
        <w:bottom w:val="none" w:sz="0" w:space="0" w:color="auto"/>
        <w:right w:val="none" w:sz="0" w:space="0" w:color="auto"/>
      </w:divBdr>
    </w:div>
    <w:div w:id="2122604757">
      <w:bodyDiv w:val="1"/>
      <w:marLeft w:val="0"/>
      <w:marRight w:val="0"/>
      <w:marTop w:val="0"/>
      <w:marBottom w:val="0"/>
      <w:divBdr>
        <w:top w:val="none" w:sz="0" w:space="0" w:color="auto"/>
        <w:left w:val="none" w:sz="0" w:space="0" w:color="auto"/>
        <w:bottom w:val="none" w:sz="0" w:space="0" w:color="auto"/>
        <w:right w:val="none" w:sz="0" w:space="0" w:color="auto"/>
      </w:divBdr>
    </w:div>
    <w:div w:id="2127308864">
      <w:bodyDiv w:val="1"/>
      <w:marLeft w:val="0"/>
      <w:marRight w:val="0"/>
      <w:marTop w:val="0"/>
      <w:marBottom w:val="0"/>
      <w:divBdr>
        <w:top w:val="none" w:sz="0" w:space="0" w:color="auto"/>
        <w:left w:val="none" w:sz="0" w:space="0" w:color="auto"/>
        <w:bottom w:val="none" w:sz="0" w:space="0" w:color="auto"/>
        <w:right w:val="none" w:sz="0" w:space="0" w:color="auto"/>
      </w:divBdr>
    </w:div>
    <w:div w:id="2132701474">
      <w:bodyDiv w:val="1"/>
      <w:marLeft w:val="0"/>
      <w:marRight w:val="0"/>
      <w:marTop w:val="0"/>
      <w:marBottom w:val="0"/>
      <w:divBdr>
        <w:top w:val="none" w:sz="0" w:space="0" w:color="auto"/>
        <w:left w:val="none" w:sz="0" w:space="0" w:color="auto"/>
        <w:bottom w:val="none" w:sz="0" w:space="0" w:color="auto"/>
        <w:right w:val="none" w:sz="0" w:space="0" w:color="auto"/>
      </w:divBdr>
      <w:divsChild>
        <w:div w:id="1434478302">
          <w:marLeft w:val="0"/>
          <w:marRight w:val="0"/>
          <w:marTop w:val="0"/>
          <w:marBottom w:val="0"/>
          <w:divBdr>
            <w:top w:val="none" w:sz="0" w:space="0" w:color="auto"/>
            <w:left w:val="none" w:sz="0" w:space="0" w:color="auto"/>
            <w:bottom w:val="none" w:sz="0" w:space="0" w:color="auto"/>
            <w:right w:val="none" w:sz="0" w:space="0" w:color="auto"/>
          </w:divBdr>
          <w:divsChild>
            <w:div w:id="190567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17077">
      <w:bodyDiv w:val="1"/>
      <w:marLeft w:val="0"/>
      <w:marRight w:val="0"/>
      <w:marTop w:val="0"/>
      <w:marBottom w:val="0"/>
      <w:divBdr>
        <w:top w:val="none" w:sz="0" w:space="0" w:color="auto"/>
        <w:left w:val="none" w:sz="0" w:space="0" w:color="auto"/>
        <w:bottom w:val="none" w:sz="0" w:space="0" w:color="auto"/>
        <w:right w:val="none" w:sz="0" w:space="0" w:color="auto"/>
      </w:divBdr>
    </w:div>
    <w:div w:id="2144541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ingerfamily/Library/Group%20Containers/UBF8T346G9.Office/User%20Content.localized/Templates.localized/FOL-Newsletter%20Summer%20202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D261BA-B475-41D1-A90F-60BC8D45F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FOL-Newsletter Summer 2026.dotx</Template>
  <TotalTime>1</TotalTime>
  <Pages>5</Pages>
  <Words>1277</Words>
  <Characters>7285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Chris Perreault</cp:lastModifiedBy>
  <cp:revision>2</cp:revision>
  <cp:lastPrinted>2026-05-31T19:25:00Z</cp:lastPrinted>
  <dcterms:created xsi:type="dcterms:W3CDTF">2026-06-10T20:27:00Z</dcterms:created>
  <dcterms:modified xsi:type="dcterms:W3CDTF">2026-06-10T20:27:00Z</dcterms:modified>
</cp:coreProperties>
</file>